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DE251" w14:textId="443FE746" w:rsidR="00DD60A4" w:rsidRDefault="007B09B5">
      <w:r>
        <w:rPr>
          <w:noProof/>
        </w:rPr>
        <w:drawing>
          <wp:anchor distT="0" distB="0" distL="114300" distR="114300" simplePos="0" relativeHeight="251646976" behindDoc="0" locked="0" layoutInCell="1" allowOverlap="1" wp14:anchorId="6944EAF7" wp14:editId="05670BED">
            <wp:simplePos x="0" y="0"/>
            <wp:positionH relativeFrom="column">
              <wp:posOffset>551180</wp:posOffset>
            </wp:positionH>
            <wp:positionV relativeFrom="paragraph">
              <wp:posOffset>-1270</wp:posOffset>
            </wp:positionV>
            <wp:extent cx="1185545" cy="790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PPERBER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545" cy="790575"/>
                    </a:xfrm>
                    <a:prstGeom prst="rect">
                      <a:avLst/>
                    </a:prstGeom>
                  </pic:spPr>
                </pic:pic>
              </a:graphicData>
            </a:graphic>
            <wp14:sizeRelH relativeFrom="page">
              <wp14:pctWidth>0</wp14:pctWidth>
            </wp14:sizeRelH>
            <wp14:sizeRelV relativeFrom="page">
              <wp14:pctHeight>0</wp14:pctHeight>
            </wp14:sizeRelV>
          </wp:anchor>
        </w:drawing>
      </w:r>
      <w:r w:rsidR="00457CD8">
        <w:rPr>
          <w:noProof/>
        </w:rPr>
        <mc:AlternateContent>
          <mc:Choice Requires="wps">
            <w:drawing>
              <wp:anchor distT="45720" distB="45720" distL="114300" distR="114300" simplePos="0" relativeHeight="251661312" behindDoc="0" locked="0" layoutInCell="1" allowOverlap="1" wp14:anchorId="392E8D74" wp14:editId="17C8EA6F">
                <wp:simplePos x="0" y="0"/>
                <wp:positionH relativeFrom="column">
                  <wp:posOffset>1943100</wp:posOffset>
                </wp:positionH>
                <wp:positionV relativeFrom="paragraph">
                  <wp:posOffset>0</wp:posOffset>
                </wp:positionV>
                <wp:extent cx="2114550" cy="10763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76325"/>
                        </a:xfrm>
                        <a:prstGeom prst="rect">
                          <a:avLst/>
                        </a:prstGeom>
                        <a:noFill/>
                        <a:ln w="9525">
                          <a:noFill/>
                          <a:miter lim="800000"/>
                          <a:headEnd/>
                          <a:tailEnd/>
                        </a:ln>
                      </wps:spPr>
                      <wps:txbx>
                        <w:txbxContent>
                          <w:p w14:paraId="44C47D1B" w14:textId="77777777" w:rsidR="003B0336" w:rsidRPr="00D94D5C" w:rsidRDefault="003B0336" w:rsidP="005C3B03">
                            <w:pPr>
                              <w:spacing w:after="120"/>
                              <w:jc w:val="center"/>
                              <w:rPr>
                                <w:rFonts w:ascii="Times New Roman" w:hAnsi="Times New Roman" w:cs="Times New Roman"/>
                                <w:b/>
                                <w:color w:val="FF66FF"/>
                                <w:sz w:val="44"/>
                              </w:rPr>
                            </w:pPr>
                            <w:bookmarkStart w:id="0" w:name="_Hlk7771282"/>
                            <w:bookmarkEnd w:id="0"/>
                            <w:r w:rsidRPr="00D94D5C">
                              <w:rPr>
                                <w:rFonts w:ascii="Times New Roman" w:hAnsi="Times New Roman" w:cs="Times New Roman"/>
                                <w:b/>
                                <w:color w:val="FF66FF"/>
                                <w:sz w:val="44"/>
                              </w:rPr>
                              <w:t>Learn</w:t>
                            </w:r>
                          </w:p>
                          <w:p w14:paraId="41005C96" w14:textId="7AE5954F" w:rsidR="003B0336" w:rsidRPr="00D94D5C" w:rsidRDefault="003B0336" w:rsidP="005C3B03">
                            <w:pPr>
                              <w:spacing w:after="120"/>
                              <w:jc w:val="center"/>
                              <w:rPr>
                                <w:rFonts w:ascii="Times New Roman" w:hAnsi="Times New Roman" w:cs="Times New Roman"/>
                                <w:b/>
                                <w:sz w:val="44"/>
                              </w:rPr>
                            </w:pPr>
                            <w:r w:rsidRPr="00D94D5C">
                              <w:rPr>
                                <w:rFonts w:ascii="Times New Roman" w:hAnsi="Times New Roman" w:cs="Times New Roman"/>
                                <w:b/>
                                <w:color w:val="548DD4" w:themeColor="text2" w:themeTint="99"/>
                                <w:sz w:val="44"/>
                              </w:rPr>
                              <w:t>Enjoy</w:t>
                            </w:r>
                            <w:r w:rsidRPr="00D94D5C">
                              <w:rPr>
                                <w:rFonts w:ascii="Times New Roman" w:hAnsi="Times New Roman" w:cs="Times New Roman"/>
                                <w:b/>
                                <w:sz w:val="44"/>
                              </w:rPr>
                              <w:t xml:space="preserve"> </w:t>
                            </w:r>
                            <w:r>
                              <w:rPr>
                                <w:rFonts w:ascii="Times New Roman" w:hAnsi="Times New Roman" w:cs="Times New Roman"/>
                                <w:b/>
                                <w:color w:val="92D050"/>
                                <w:sz w:val="44"/>
                              </w:rPr>
                              <w:t>Flourish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E8D74" id="_x0000_t202" coordsize="21600,21600" o:spt="202" path="m,l,21600r21600,l21600,xe">
                <v:stroke joinstyle="miter"/>
                <v:path gradientshapeok="t" o:connecttype="rect"/>
              </v:shapetype>
              <v:shape id="Text Box 2" o:spid="_x0000_s1026" type="#_x0000_t202" style="position:absolute;margin-left:153pt;margin-top:0;width:166.5pt;height:8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" filled="f" stroked="f">
                <v:textbox>
                  <w:txbxContent>
                    <w:p w14:paraId="44C47D1B" w14:textId="77777777" w:rsidR="003B0336" w:rsidRPr="00D94D5C" w:rsidRDefault="003B0336" w:rsidP="005C3B03">
                      <w:pPr>
                        <w:spacing w:after="120"/>
                        <w:jc w:val="center"/>
                        <w:rPr>
                          <w:rFonts w:ascii="Times New Roman" w:hAnsi="Times New Roman" w:cs="Times New Roman"/>
                          <w:b/>
                          <w:color w:val="FF66FF"/>
                          <w:sz w:val="44"/>
                        </w:rPr>
                      </w:pPr>
                      <w:bookmarkStart w:id="1" w:name="_Hlk7771282"/>
                      <w:bookmarkEnd w:id="1"/>
                      <w:r w:rsidRPr="00D94D5C">
                        <w:rPr>
                          <w:rFonts w:ascii="Times New Roman" w:hAnsi="Times New Roman" w:cs="Times New Roman"/>
                          <w:b/>
                          <w:color w:val="FF66FF"/>
                          <w:sz w:val="44"/>
                        </w:rPr>
                        <w:t>Learn</w:t>
                      </w:r>
                    </w:p>
                    <w:p w14:paraId="41005C96" w14:textId="7AE5954F" w:rsidR="003B0336" w:rsidRPr="00D94D5C" w:rsidRDefault="003B0336" w:rsidP="005C3B03">
                      <w:pPr>
                        <w:spacing w:after="120"/>
                        <w:jc w:val="center"/>
                        <w:rPr>
                          <w:rFonts w:ascii="Times New Roman" w:hAnsi="Times New Roman" w:cs="Times New Roman"/>
                          <w:b/>
                          <w:sz w:val="44"/>
                        </w:rPr>
                      </w:pPr>
                      <w:r w:rsidRPr="00D94D5C">
                        <w:rPr>
                          <w:rFonts w:ascii="Times New Roman" w:hAnsi="Times New Roman" w:cs="Times New Roman"/>
                          <w:b/>
                          <w:color w:val="548DD4" w:themeColor="text2" w:themeTint="99"/>
                          <w:sz w:val="44"/>
                        </w:rPr>
                        <w:t>Enjoy</w:t>
                      </w:r>
                      <w:r w:rsidRPr="00D94D5C">
                        <w:rPr>
                          <w:rFonts w:ascii="Times New Roman" w:hAnsi="Times New Roman" w:cs="Times New Roman"/>
                          <w:b/>
                          <w:sz w:val="44"/>
                        </w:rPr>
                        <w:t xml:space="preserve"> </w:t>
                      </w:r>
                      <w:r>
                        <w:rPr>
                          <w:rFonts w:ascii="Times New Roman" w:hAnsi="Times New Roman" w:cs="Times New Roman"/>
                          <w:b/>
                          <w:color w:val="92D050"/>
                          <w:sz w:val="44"/>
                        </w:rPr>
                        <w:t>Flourish</w:t>
                      </w:r>
                    </w:p>
                  </w:txbxContent>
                </v:textbox>
                <w10:wrap type="square"/>
              </v:shape>
            </w:pict>
          </mc:Fallback>
        </mc:AlternateContent>
      </w:r>
      <w:r w:rsidR="00457CD8">
        <w:rPr>
          <w:noProof/>
        </w:rPr>
        <mc:AlternateContent>
          <mc:Choice Requires="wps">
            <w:drawing>
              <wp:anchor distT="0" distB="0" distL="114300" distR="114300" simplePos="0" relativeHeight="251649024" behindDoc="1" locked="0" layoutInCell="1" allowOverlap="1" wp14:anchorId="157986AC" wp14:editId="11D660CB">
                <wp:simplePos x="0" y="0"/>
                <wp:positionH relativeFrom="column">
                  <wp:posOffset>3957955</wp:posOffset>
                </wp:positionH>
                <wp:positionV relativeFrom="paragraph">
                  <wp:posOffset>10795</wp:posOffset>
                </wp:positionV>
                <wp:extent cx="3284220" cy="793115"/>
                <wp:effectExtent l="0" t="0" r="0" b="6985"/>
                <wp:wrapNone/>
                <wp:docPr id="4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93115"/>
                        </a:xfrm>
                        <a:prstGeom prst="rect">
                          <a:avLst/>
                        </a:prstGeom>
                        <a:gradFill rotWithShape="1">
                          <a:gsLst>
                            <a:gs pos="0">
                              <a:srgbClr val="F488EC">
                                <a:gamma/>
                                <a:tint val="0"/>
                                <a:invGamma/>
                                <a:alpha val="64000"/>
                              </a:srgbClr>
                            </a:gs>
                            <a:gs pos="100000">
                              <a:srgbClr val="F488EC"/>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263C9" id="Rectangle 132" o:spid="_x0000_s1026" style="position:absolute;margin-left:311.65pt;margin-top:.85pt;width:258.6pt;height:6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" stroked="f">
                <v:fill opacity="41943f" color2="#f488ec" rotate="t" angle="90" focus="100%" type="gradient"/>
              </v:rect>
            </w:pict>
          </mc:Fallback>
        </mc:AlternateContent>
      </w:r>
      <w:r w:rsidR="00457CD8">
        <w:rPr>
          <w:noProof/>
        </w:rPr>
        <mc:AlternateContent>
          <mc:Choice Requires="wps">
            <w:drawing>
              <wp:anchor distT="0" distB="0" distL="114300" distR="114300" simplePos="0" relativeHeight="251651072" behindDoc="0" locked="0" layoutInCell="1" allowOverlap="1" wp14:anchorId="036CB8E0" wp14:editId="684C15A0">
                <wp:simplePos x="0" y="0"/>
                <wp:positionH relativeFrom="column">
                  <wp:posOffset>3855085</wp:posOffset>
                </wp:positionH>
                <wp:positionV relativeFrom="paragraph">
                  <wp:posOffset>10795</wp:posOffset>
                </wp:positionV>
                <wp:extent cx="3222625" cy="915035"/>
                <wp:effectExtent l="0" t="0" r="15875" b="18415"/>
                <wp:wrapNone/>
                <wp:docPr id="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Hlk531348263" w:displacedByCustomXml="next"/>
                          <w:bookmarkEnd w:id="1" w:displacedByCustomXml="next"/>
                          <w:sdt>
                            <w:sdtPr>
                              <w:rPr>
                                <w:rStyle w:val="NewsletterTitleChar"/>
                              </w:rPr>
                              <w:id w:val="871944467"/>
                              <w:placeholder>
                                <w:docPart w:val="4248EF82BB0F46319814BD99E1FA89AE"/>
                              </w:placeholder>
                            </w:sdtPr>
                            <w:sdtEndPr>
                              <w:rPr>
                                <w:rStyle w:val="DefaultParagraphFont"/>
                                <w:b/>
                              </w:rPr>
                            </w:sdtEndPr>
                            <w:sdtContent>
                              <w:p w14:paraId="2425CAE0" w14:textId="3501DCA9" w:rsidR="003B0336" w:rsidRDefault="003B0336">
                                <w:pPr>
                                  <w:pStyle w:val="NewsletterTitle"/>
                                </w:pPr>
                                <w:r>
                                  <w:rPr>
                                    <w:rStyle w:val="NewsletterTitleChar"/>
                                  </w:rPr>
                                  <w:t>Auckland House Day Nursery Monthly Newsletter</w:t>
                                </w:r>
                              </w:p>
                            </w:sdtContent>
                          </w:sdt>
                          <w:p w14:paraId="58E4BA8E" w14:textId="3AAA479A" w:rsidR="003B0336" w:rsidRPr="004F0F33" w:rsidRDefault="00257086" w:rsidP="004F0F33">
                            <w:pPr>
                              <w:pStyle w:val="NewsletterDate"/>
                            </w:pPr>
                            <w:r>
                              <w:rPr>
                                <w:rStyle w:val="NewsletterDateChar"/>
                                <w:b/>
                              </w:rPr>
                              <w:t>November</w:t>
                            </w:r>
                            <w:r w:rsidR="00693201">
                              <w:rPr>
                                <w:rStyle w:val="NewsletterDateChar"/>
                                <w:b/>
                              </w:rPr>
                              <w:t xml:space="preserve"> </w:t>
                            </w:r>
                            <w:r w:rsidR="004501BD">
                              <w:rPr>
                                <w:rStyle w:val="NewsletterDateChar"/>
                                <w:b/>
                              </w:rPr>
                              <w:t>2021</w:t>
                            </w:r>
                          </w:p>
                          <w:p w14:paraId="59D5C8DA" w14:textId="77777777" w:rsidR="003B0336" w:rsidRDefault="003B0336">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CB8E0" id="_x0000_t202" coordsize="21600,21600" o:spt="202" path="m,l,21600r21600,l21600,xe">
                <v:stroke joinstyle="miter"/>
                <v:path gradientshapeok="t" o:connecttype="rect"/>
              </v:shapetype>
              <v:shape id="Text Box 135" o:spid="_x0000_s1027" type="#_x0000_t202" style="position:absolute;margin-left:303.55pt;margin-top:.85pt;width:253.75pt;height:7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" filled="f" stroked="f">
                <v:textbox inset="0,0,0,0">
                  <w:txbxContent>
                    <w:bookmarkStart w:id="2" w:name="_Hlk531348263" w:displacedByCustomXml="next"/>
                    <w:bookmarkEnd w:id="2" w:displacedByCustomXml="next"/>
                    <w:sdt>
                      <w:sdtPr>
                        <w:rPr>
                          <w:rStyle w:val="NewsletterTitleChar"/>
                        </w:rPr>
                        <w:id w:val="871944467"/>
                        <w:placeholder>
                          <w:docPart w:val="4248EF82BB0F46319814BD99E1FA89AE"/>
                        </w:placeholder>
                      </w:sdtPr>
                      <w:sdtEndPr>
                        <w:rPr>
                          <w:rStyle w:val="DefaultParagraphFont"/>
                          <w:b/>
                        </w:rPr>
                      </w:sdtEndPr>
                      <w:sdtContent>
                        <w:p w14:paraId="2425CAE0" w14:textId="3501DCA9" w:rsidR="003B0336" w:rsidRDefault="003B0336">
                          <w:pPr>
                            <w:pStyle w:val="NewsletterTitle"/>
                          </w:pPr>
                          <w:r>
                            <w:rPr>
                              <w:rStyle w:val="NewsletterTitleChar"/>
                            </w:rPr>
                            <w:t>Auckland House Day Nursery Monthly Newsletter</w:t>
                          </w:r>
                        </w:p>
                      </w:sdtContent>
                    </w:sdt>
                    <w:p w14:paraId="58E4BA8E" w14:textId="3AAA479A" w:rsidR="003B0336" w:rsidRPr="004F0F33" w:rsidRDefault="00257086" w:rsidP="004F0F33">
                      <w:pPr>
                        <w:pStyle w:val="NewsletterDate"/>
                      </w:pPr>
                      <w:r>
                        <w:rPr>
                          <w:rStyle w:val="NewsletterDateChar"/>
                          <w:b/>
                        </w:rPr>
                        <w:t>November</w:t>
                      </w:r>
                      <w:r w:rsidR="00693201">
                        <w:rPr>
                          <w:rStyle w:val="NewsletterDateChar"/>
                          <w:b/>
                        </w:rPr>
                        <w:t xml:space="preserve"> </w:t>
                      </w:r>
                      <w:r w:rsidR="004501BD">
                        <w:rPr>
                          <w:rStyle w:val="NewsletterDateChar"/>
                          <w:b/>
                        </w:rPr>
                        <w:t>2021</w:t>
                      </w:r>
                    </w:p>
                    <w:p w14:paraId="59D5C8DA" w14:textId="77777777" w:rsidR="003B0336" w:rsidRDefault="003B0336">
                      <w:pPr>
                        <w:pStyle w:val="NewsletterTitle"/>
                      </w:pPr>
                    </w:p>
                  </w:txbxContent>
                </v:textbox>
              </v:shape>
            </w:pict>
          </mc:Fallback>
        </mc:AlternateContent>
      </w:r>
    </w:p>
    <w:bookmarkStart w:id="2" w:name="_Hlk531348329"/>
    <w:bookmarkEnd w:id="2"/>
    <w:p w14:paraId="79F020C7" w14:textId="39B676E3" w:rsidR="00DD60A4" w:rsidRDefault="00D10238">
      <w:r>
        <w:rPr>
          <w:noProof/>
        </w:rPr>
        <mc:AlternateContent>
          <mc:Choice Requires="wps">
            <w:drawing>
              <wp:anchor distT="0" distB="0" distL="114300" distR="114300" simplePos="0" relativeHeight="251650048" behindDoc="0" locked="0" layoutInCell="1" allowOverlap="1" wp14:anchorId="7D3A7784" wp14:editId="1E4CF36F">
                <wp:simplePos x="0" y="0"/>
                <wp:positionH relativeFrom="column">
                  <wp:posOffset>3743325</wp:posOffset>
                </wp:positionH>
                <wp:positionV relativeFrom="paragraph">
                  <wp:posOffset>6477635</wp:posOffset>
                </wp:positionV>
                <wp:extent cx="3590925" cy="2486025"/>
                <wp:effectExtent l="0" t="0" r="9525" b="9525"/>
                <wp:wrapNone/>
                <wp:docPr id="52" name="Rounded Rectangle 52"/>
                <wp:cNvGraphicFramePr/>
                <a:graphic xmlns:a="http://schemas.openxmlformats.org/drawingml/2006/main">
                  <a:graphicData uri="http://schemas.microsoft.com/office/word/2010/wordprocessingShape">
                    <wps:wsp>
                      <wps:cNvSpPr/>
                      <wps:spPr>
                        <a:xfrm>
                          <a:off x="0" y="0"/>
                          <a:ext cx="3590925" cy="2486025"/>
                        </a:xfrm>
                        <a:prstGeom prst="roundRect">
                          <a:avLst/>
                        </a:prstGeom>
                        <a:solidFill>
                          <a:schemeClr val="tx2">
                            <a:lumMod val="40000"/>
                            <a:lumOff val="60000"/>
                          </a:schemeClr>
                        </a:solidFill>
                        <a:ln w="25400" cap="flat" cmpd="sng" algn="ctr">
                          <a:noFill/>
                          <a:prstDash val="solid"/>
                        </a:ln>
                        <a:effectLst/>
                      </wps:spPr>
                      <wps:txbx>
                        <w:txbxContent>
                          <w:p w14:paraId="59693130" w14:textId="0F222124" w:rsidR="003B0336" w:rsidRPr="00D10238" w:rsidRDefault="003B0336" w:rsidP="00D10238">
                            <w:pPr>
                              <w:pStyle w:val="xmsonormal"/>
                              <w:spacing w:before="0" w:beforeAutospacing="0" w:after="0" w:afterAutospacing="0" w:line="260" w:lineRule="atLeast"/>
                              <w:rPr>
                                <w:b/>
                                <w:sz w:val="20"/>
                                <w:szCs w:val="20"/>
                              </w:rPr>
                            </w:pPr>
                            <w:r w:rsidRPr="00D10238">
                              <w:rPr>
                                <w:b/>
                                <w:sz w:val="20"/>
                                <w:szCs w:val="20"/>
                              </w:rPr>
                              <w:t>Important messages</w:t>
                            </w:r>
                          </w:p>
                          <w:p w14:paraId="545492B9" w14:textId="6F3838DB" w:rsidR="00254C91" w:rsidRPr="005953BA" w:rsidRDefault="00254C91" w:rsidP="00B02E7D">
                            <w:pPr>
                              <w:pStyle w:val="ListParagraph"/>
                              <w:numPr>
                                <w:ilvl w:val="0"/>
                                <w:numId w:val="38"/>
                              </w:numPr>
                              <w:spacing w:after="0"/>
                              <w:rPr>
                                <w:sz w:val="20"/>
                                <w:szCs w:val="20"/>
                              </w:rPr>
                            </w:pPr>
                            <w:r>
                              <w:rPr>
                                <w:b/>
                                <w:sz w:val="20"/>
                                <w:szCs w:val="20"/>
                              </w:rPr>
                              <w:t>Christmas Dinner</w:t>
                            </w:r>
                            <w:r w:rsidR="00D10238">
                              <w:rPr>
                                <w:b/>
                                <w:sz w:val="20"/>
                                <w:szCs w:val="20"/>
                              </w:rPr>
                              <w:t xml:space="preserve"> Wed 8</w:t>
                            </w:r>
                            <w:r w:rsidR="00D10238" w:rsidRPr="00D10238">
                              <w:rPr>
                                <w:b/>
                                <w:sz w:val="20"/>
                                <w:szCs w:val="20"/>
                                <w:vertAlign w:val="superscript"/>
                              </w:rPr>
                              <w:t>th</w:t>
                            </w:r>
                            <w:r w:rsidR="00D10238">
                              <w:rPr>
                                <w:b/>
                                <w:sz w:val="20"/>
                                <w:szCs w:val="20"/>
                              </w:rPr>
                              <w:t xml:space="preserve"> </w:t>
                            </w:r>
                            <w:r>
                              <w:rPr>
                                <w:b/>
                                <w:sz w:val="20"/>
                                <w:szCs w:val="20"/>
                              </w:rPr>
                              <w:t xml:space="preserve">December </w:t>
                            </w:r>
                          </w:p>
                          <w:p w14:paraId="75F380A3" w14:textId="2FA98B0A" w:rsidR="005953BA" w:rsidRPr="00D10238" w:rsidRDefault="004D48B5" w:rsidP="005953BA">
                            <w:pPr>
                              <w:pStyle w:val="ListParagraph"/>
                              <w:numPr>
                                <w:ilvl w:val="0"/>
                                <w:numId w:val="38"/>
                              </w:numPr>
                              <w:spacing w:after="0"/>
                              <w:rPr>
                                <w:sz w:val="20"/>
                                <w:szCs w:val="20"/>
                              </w:rPr>
                            </w:pPr>
                            <w:r w:rsidRPr="005953BA">
                              <w:rPr>
                                <w:b/>
                                <w:sz w:val="20"/>
                                <w:szCs w:val="20"/>
                              </w:rPr>
                              <w:t>Christmas</w:t>
                            </w:r>
                            <w:r w:rsidR="00A45ECF">
                              <w:rPr>
                                <w:b/>
                                <w:sz w:val="20"/>
                                <w:szCs w:val="20"/>
                              </w:rPr>
                              <w:t xml:space="preserve"> </w:t>
                            </w:r>
                            <w:r w:rsidR="00024D59">
                              <w:rPr>
                                <w:b/>
                                <w:sz w:val="20"/>
                                <w:szCs w:val="20"/>
                              </w:rPr>
                              <w:t>Jumper day – Fri 10</w:t>
                            </w:r>
                            <w:r w:rsidRPr="005953BA">
                              <w:rPr>
                                <w:b/>
                                <w:sz w:val="20"/>
                                <w:szCs w:val="20"/>
                                <w:vertAlign w:val="superscript"/>
                              </w:rPr>
                              <w:t>th</w:t>
                            </w:r>
                            <w:r w:rsidRPr="005953BA">
                              <w:rPr>
                                <w:b/>
                                <w:sz w:val="20"/>
                                <w:szCs w:val="20"/>
                              </w:rPr>
                              <w:t xml:space="preserve"> </w:t>
                            </w:r>
                            <w:r w:rsidR="00254C91" w:rsidRPr="005953BA">
                              <w:rPr>
                                <w:b/>
                                <w:sz w:val="20"/>
                                <w:szCs w:val="20"/>
                              </w:rPr>
                              <w:t>December</w:t>
                            </w:r>
                          </w:p>
                          <w:p w14:paraId="572C7A82" w14:textId="46136FB8" w:rsidR="00D10238" w:rsidRPr="00663A84" w:rsidRDefault="00D10238" w:rsidP="005953BA">
                            <w:pPr>
                              <w:pStyle w:val="ListParagraph"/>
                              <w:numPr>
                                <w:ilvl w:val="0"/>
                                <w:numId w:val="38"/>
                              </w:numPr>
                              <w:spacing w:after="0"/>
                              <w:rPr>
                                <w:sz w:val="20"/>
                                <w:szCs w:val="20"/>
                              </w:rPr>
                            </w:pPr>
                            <w:r>
                              <w:rPr>
                                <w:b/>
                                <w:sz w:val="20"/>
                                <w:szCs w:val="20"/>
                              </w:rPr>
                              <w:t>Mon 13</w:t>
                            </w:r>
                            <w:r w:rsidRPr="00D10238">
                              <w:rPr>
                                <w:b/>
                                <w:sz w:val="20"/>
                                <w:szCs w:val="20"/>
                                <w:vertAlign w:val="superscript"/>
                              </w:rPr>
                              <w:t>th</w:t>
                            </w:r>
                            <w:r>
                              <w:rPr>
                                <w:b/>
                                <w:sz w:val="20"/>
                                <w:szCs w:val="20"/>
                              </w:rPr>
                              <w:t xml:space="preserve"> Dec- over 2 unit taking part in ‘Christingle’ event at local church. </w:t>
                            </w:r>
                          </w:p>
                          <w:p w14:paraId="2FBB7666" w14:textId="0269441D" w:rsidR="00254C91" w:rsidRPr="00024D59" w:rsidRDefault="005953BA" w:rsidP="00024D59">
                            <w:pPr>
                              <w:spacing w:after="0"/>
                              <w:rPr>
                                <w:sz w:val="20"/>
                                <w:szCs w:val="20"/>
                              </w:rPr>
                            </w:pPr>
                            <w:r w:rsidRPr="00024D59">
                              <w:rPr>
                                <w:b/>
                                <w:sz w:val="20"/>
                                <w:szCs w:val="20"/>
                              </w:rPr>
                              <w:t>Christmas celebration week Mon 21st-wed 24th</w:t>
                            </w:r>
                          </w:p>
                          <w:p w14:paraId="52706747" w14:textId="08B9D794" w:rsidR="00024D59" w:rsidRDefault="005953BA" w:rsidP="00B02E7D">
                            <w:pPr>
                              <w:pStyle w:val="ListParagraph"/>
                              <w:numPr>
                                <w:ilvl w:val="0"/>
                                <w:numId w:val="38"/>
                              </w:numPr>
                              <w:spacing w:after="0"/>
                              <w:rPr>
                                <w:b/>
                                <w:sz w:val="20"/>
                                <w:szCs w:val="20"/>
                              </w:rPr>
                            </w:pPr>
                            <w:r w:rsidRPr="00A45ECF">
                              <w:rPr>
                                <w:b/>
                                <w:sz w:val="20"/>
                                <w:szCs w:val="20"/>
                              </w:rPr>
                              <w:t xml:space="preserve">Monday – </w:t>
                            </w:r>
                            <w:r w:rsidR="00B2068C">
                              <w:rPr>
                                <w:b/>
                                <w:sz w:val="20"/>
                                <w:szCs w:val="20"/>
                              </w:rPr>
                              <w:t>video recording Christmas songs</w:t>
                            </w:r>
                          </w:p>
                          <w:p w14:paraId="4160E35F" w14:textId="09BFBF89" w:rsidR="005953BA" w:rsidRPr="00A45ECF" w:rsidRDefault="00024D59" w:rsidP="00B02E7D">
                            <w:pPr>
                              <w:pStyle w:val="ListParagraph"/>
                              <w:numPr>
                                <w:ilvl w:val="0"/>
                                <w:numId w:val="38"/>
                              </w:numPr>
                              <w:spacing w:after="0"/>
                              <w:rPr>
                                <w:b/>
                                <w:sz w:val="20"/>
                                <w:szCs w:val="20"/>
                              </w:rPr>
                            </w:pPr>
                            <w:r>
                              <w:rPr>
                                <w:b/>
                                <w:sz w:val="20"/>
                                <w:szCs w:val="20"/>
                              </w:rPr>
                              <w:t xml:space="preserve">Tuesday - </w:t>
                            </w:r>
                            <w:r w:rsidR="005953BA" w:rsidRPr="00A45ECF">
                              <w:rPr>
                                <w:b/>
                                <w:sz w:val="20"/>
                                <w:szCs w:val="20"/>
                              </w:rPr>
                              <w:t>Christmas PJ day</w:t>
                            </w:r>
                          </w:p>
                          <w:p w14:paraId="1DC62840" w14:textId="38EAE624" w:rsidR="005953BA" w:rsidRPr="00A45ECF" w:rsidRDefault="00E109F4" w:rsidP="00B02E7D">
                            <w:pPr>
                              <w:pStyle w:val="ListParagraph"/>
                              <w:numPr>
                                <w:ilvl w:val="0"/>
                                <w:numId w:val="38"/>
                              </w:numPr>
                              <w:spacing w:after="0"/>
                              <w:rPr>
                                <w:b/>
                                <w:sz w:val="20"/>
                                <w:szCs w:val="20"/>
                              </w:rPr>
                            </w:pPr>
                            <w:r>
                              <w:rPr>
                                <w:b/>
                                <w:sz w:val="20"/>
                                <w:szCs w:val="20"/>
                              </w:rPr>
                              <w:t xml:space="preserve">Wednesday </w:t>
                            </w:r>
                            <w:r w:rsidRPr="00A45ECF">
                              <w:rPr>
                                <w:b/>
                                <w:sz w:val="20"/>
                                <w:szCs w:val="20"/>
                              </w:rPr>
                              <w:t>–</w:t>
                            </w:r>
                            <w:r w:rsidR="005953BA" w:rsidRPr="00A45ECF">
                              <w:rPr>
                                <w:b/>
                                <w:sz w:val="20"/>
                                <w:szCs w:val="20"/>
                              </w:rPr>
                              <w:t xml:space="preserve"> </w:t>
                            </w:r>
                            <w:r w:rsidR="00B2068C">
                              <w:rPr>
                                <w:b/>
                                <w:sz w:val="20"/>
                                <w:szCs w:val="20"/>
                              </w:rPr>
                              <w:t>Christmas outfit/dress up day</w:t>
                            </w:r>
                          </w:p>
                          <w:p w14:paraId="58EB5317" w14:textId="5D74B734" w:rsidR="00A45ECF" w:rsidRPr="00A45ECF" w:rsidRDefault="00E109F4" w:rsidP="00B02E7D">
                            <w:pPr>
                              <w:pStyle w:val="ListParagraph"/>
                              <w:numPr>
                                <w:ilvl w:val="0"/>
                                <w:numId w:val="38"/>
                              </w:numPr>
                              <w:spacing w:after="0"/>
                              <w:rPr>
                                <w:b/>
                                <w:sz w:val="20"/>
                                <w:szCs w:val="20"/>
                              </w:rPr>
                            </w:pPr>
                            <w:r>
                              <w:rPr>
                                <w:b/>
                                <w:sz w:val="20"/>
                                <w:szCs w:val="20"/>
                              </w:rPr>
                              <w:t>Thursday –</w:t>
                            </w:r>
                            <w:r w:rsidR="00B2068C">
                              <w:rPr>
                                <w:b/>
                                <w:sz w:val="20"/>
                                <w:szCs w:val="20"/>
                              </w:rPr>
                              <w:t xml:space="preserve"> Christmas jumper day</w:t>
                            </w:r>
                            <w:r w:rsidR="00A45ECF" w:rsidRPr="00A45ECF">
                              <w:rPr>
                                <w:b/>
                                <w:sz w:val="20"/>
                                <w:szCs w:val="20"/>
                              </w:rPr>
                              <w:t>– mini tea party</w:t>
                            </w:r>
                          </w:p>
                          <w:p w14:paraId="271E9679" w14:textId="32CFD48A" w:rsidR="00A45ECF" w:rsidRPr="00A45ECF" w:rsidRDefault="00A45ECF" w:rsidP="00B02E7D">
                            <w:pPr>
                              <w:pStyle w:val="ListParagraph"/>
                              <w:numPr>
                                <w:ilvl w:val="0"/>
                                <w:numId w:val="38"/>
                              </w:numPr>
                              <w:spacing w:after="0"/>
                              <w:rPr>
                                <w:b/>
                                <w:sz w:val="20"/>
                                <w:szCs w:val="20"/>
                              </w:rPr>
                            </w:pPr>
                            <w:r w:rsidRPr="00A45ECF">
                              <w:rPr>
                                <w:b/>
                                <w:sz w:val="20"/>
                                <w:szCs w:val="20"/>
                              </w:rPr>
                              <w:t xml:space="preserve">We will close for </w:t>
                            </w:r>
                            <w:r w:rsidR="00024D59">
                              <w:rPr>
                                <w:b/>
                                <w:sz w:val="20"/>
                                <w:szCs w:val="20"/>
                              </w:rPr>
                              <w:t>Christmas Thur</w:t>
                            </w:r>
                            <w:r w:rsidRPr="00A45ECF">
                              <w:rPr>
                                <w:b/>
                                <w:sz w:val="20"/>
                                <w:szCs w:val="20"/>
                              </w:rPr>
                              <w:t xml:space="preserve"> 23</w:t>
                            </w:r>
                            <w:r w:rsidRPr="00A45ECF">
                              <w:rPr>
                                <w:b/>
                                <w:sz w:val="20"/>
                                <w:szCs w:val="20"/>
                                <w:vertAlign w:val="superscript"/>
                              </w:rPr>
                              <w:t>rd</w:t>
                            </w:r>
                            <w:r w:rsidR="00024D59">
                              <w:rPr>
                                <w:b/>
                                <w:sz w:val="20"/>
                                <w:szCs w:val="20"/>
                              </w:rPr>
                              <w:t xml:space="preserve"> Dec and will reopen </w:t>
                            </w:r>
                            <w:r w:rsidR="00FB603A">
                              <w:rPr>
                                <w:b/>
                                <w:sz w:val="20"/>
                                <w:szCs w:val="20"/>
                              </w:rPr>
                              <w:t>Wed 5</w:t>
                            </w:r>
                            <w:r w:rsidR="00FB603A" w:rsidRPr="00FB603A">
                              <w:rPr>
                                <w:b/>
                                <w:sz w:val="20"/>
                                <w:szCs w:val="20"/>
                                <w:vertAlign w:val="superscript"/>
                              </w:rPr>
                              <w:t>th</w:t>
                            </w:r>
                            <w:r w:rsidR="00FB603A">
                              <w:rPr>
                                <w:b/>
                                <w:sz w:val="20"/>
                                <w:szCs w:val="20"/>
                              </w:rPr>
                              <w:t xml:space="preserve"> </w:t>
                            </w:r>
                            <w:r w:rsidRPr="00A45ECF">
                              <w:rPr>
                                <w:b/>
                                <w:sz w:val="20"/>
                                <w:szCs w:val="20"/>
                              </w:rPr>
                              <w:t xml:space="preserve">January 2021 </w:t>
                            </w:r>
                          </w:p>
                          <w:p w14:paraId="08CC9C33" w14:textId="00690795" w:rsidR="00FD2729" w:rsidRPr="000B08BA" w:rsidRDefault="00FD2729" w:rsidP="00B02E7D">
                            <w:pPr>
                              <w:pStyle w:val="ListParagraph"/>
                              <w:numPr>
                                <w:ilvl w:val="0"/>
                                <w:numId w:val="38"/>
                              </w:numPr>
                              <w:spacing w:after="0"/>
                              <w:rPr>
                                <w:sz w:val="20"/>
                                <w:szCs w:val="20"/>
                              </w:rPr>
                            </w:pPr>
                            <w:r w:rsidRPr="00FD2729">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A7784" id="Rounded Rectangle 52" o:spid="_x0000_s1028" style="position:absolute;margin-left:294.75pt;margin-top:510.05pt;width:282.75pt;height:19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" fillcolor="#8db3e2 [1311]" stroked="f" strokeweight="2pt">
                <v:textbox>
                  <w:txbxContent>
                    <w:p w14:paraId="59693130" w14:textId="0F222124" w:rsidR="003B0336" w:rsidRPr="00D10238" w:rsidRDefault="003B0336" w:rsidP="00D10238">
                      <w:pPr>
                        <w:pStyle w:val="xmsonormal"/>
                        <w:spacing w:before="0" w:beforeAutospacing="0" w:after="0" w:afterAutospacing="0" w:line="260" w:lineRule="atLeast"/>
                        <w:rPr>
                          <w:b/>
                          <w:sz w:val="20"/>
                          <w:szCs w:val="20"/>
                        </w:rPr>
                      </w:pPr>
                      <w:r w:rsidRPr="00D10238">
                        <w:rPr>
                          <w:b/>
                          <w:sz w:val="20"/>
                          <w:szCs w:val="20"/>
                        </w:rPr>
                        <w:t>Important messages</w:t>
                      </w:r>
                    </w:p>
                    <w:p w14:paraId="545492B9" w14:textId="6F3838DB" w:rsidR="00254C91" w:rsidRPr="005953BA" w:rsidRDefault="00254C91" w:rsidP="00B02E7D">
                      <w:pPr>
                        <w:pStyle w:val="ListParagraph"/>
                        <w:numPr>
                          <w:ilvl w:val="0"/>
                          <w:numId w:val="38"/>
                        </w:numPr>
                        <w:spacing w:after="0"/>
                        <w:rPr>
                          <w:sz w:val="20"/>
                          <w:szCs w:val="20"/>
                        </w:rPr>
                      </w:pPr>
                      <w:r>
                        <w:rPr>
                          <w:b/>
                          <w:sz w:val="20"/>
                          <w:szCs w:val="20"/>
                        </w:rPr>
                        <w:t>Christmas Dinner</w:t>
                      </w:r>
                      <w:r w:rsidR="00D10238">
                        <w:rPr>
                          <w:b/>
                          <w:sz w:val="20"/>
                          <w:szCs w:val="20"/>
                        </w:rPr>
                        <w:t xml:space="preserve"> Wed 8</w:t>
                      </w:r>
                      <w:r w:rsidR="00D10238" w:rsidRPr="00D10238">
                        <w:rPr>
                          <w:b/>
                          <w:sz w:val="20"/>
                          <w:szCs w:val="20"/>
                          <w:vertAlign w:val="superscript"/>
                        </w:rPr>
                        <w:t>th</w:t>
                      </w:r>
                      <w:r w:rsidR="00D10238">
                        <w:rPr>
                          <w:b/>
                          <w:sz w:val="20"/>
                          <w:szCs w:val="20"/>
                        </w:rPr>
                        <w:t xml:space="preserve"> </w:t>
                      </w:r>
                      <w:r>
                        <w:rPr>
                          <w:b/>
                          <w:sz w:val="20"/>
                          <w:szCs w:val="20"/>
                        </w:rPr>
                        <w:t xml:space="preserve">December </w:t>
                      </w:r>
                    </w:p>
                    <w:p w14:paraId="75F380A3" w14:textId="2FA98B0A" w:rsidR="005953BA" w:rsidRPr="00D10238" w:rsidRDefault="004D48B5" w:rsidP="005953BA">
                      <w:pPr>
                        <w:pStyle w:val="ListParagraph"/>
                        <w:numPr>
                          <w:ilvl w:val="0"/>
                          <w:numId w:val="38"/>
                        </w:numPr>
                        <w:spacing w:after="0"/>
                        <w:rPr>
                          <w:sz w:val="20"/>
                          <w:szCs w:val="20"/>
                        </w:rPr>
                      </w:pPr>
                      <w:r w:rsidRPr="005953BA">
                        <w:rPr>
                          <w:b/>
                          <w:sz w:val="20"/>
                          <w:szCs w:val="20"/>
                        </w:rPr>
                        <w:t>Christmas</w:t>
                      </w:r>
                      <w:r w:rsidR="00A45ECF">
                        <w:rPr>
                          <w:b/>
                          <w:sz w:val="20"/>
                          <w:szCs w:val="20"/>
                        </w:rPr>
                        <w:t xml:space="preserve"> </w:t>
                      </w:r>
                      <w:r w:rsidR="00024D59">
                        <w:rPr>
                          <w:b/>
                          <w:sz w:val="20"/>
                          <w:szCs w:val="20"/>
                        </w:rPr>
                        <w:t>Jumper day – Fri 10</w:t>
                      </w:r>
                      <w:r w:rsidRPr="005953BA">
                        <w:rPr>
                          <w:b/>
                          <w:sz w:val="20"/>
                          <w:szCs w:val="20"/>
                          <w:vertAlign w:val="superscript"/>
                        </w:rPr>
                        <w:t>th</w:t>
                      </w:r>
                      <w:r w:rsidRPr="005953BA">
                        <w:rPr>
                          <w:b/>
                          <w:sz w:val="20"/>
                          <w:szCs w:val="20"/>
                        </w:rPr>
                        <w:t xml:space="preserve"> </w:t>
                      </w:r>
                      <w:r w:rsidR="00254C91" w:rsidRPr="005953BA">
                        <w:rPr>
                          <w:b/>
                          <w:sz w:val="20"/>
                          <w:szCs w:val="20"/>
                        </w:rPr>
                        <w:t>December</w:t>
                      </w:r>
                    </w:p>
                    <w:p w14:paraId="572C7A82" w14:textId="46136FB8" w:rsidR="00D10238" w:rsidRPr="00663A84" w:rsidRDefault="00D10238" w:rsidP="005953BA">
                      <w:pPr>
                        <w:pStyle w:val="ListParagraph"/>
                        <w:numPr>
                          <w:ilvl w:val="0"/>
                          <w:numId w:val="38"/>
                        </w:numPr>
                        <w:spacing w:after="0"/>
                        <w:rPr>
                          <w:sz w:val="20"/>
                          <w:szCs w:val="20"/>
                        </w:rPr>
                      </w:pPr>
                      <w:r>
                        <w:rPr>
                          <w:b/>
                          <w:sz w:val="20"/>
                          <w:szCs w:val="20"/>
                        </w:rPr>
                        <w:t>Mon 13</w:t>
                      </w:r>
                      <w:r w:rsidRPr="00D10238">
                        <w:rPr>
                          <w:b/>
                          <w:sz w:val="20"/>
                          <w:szCs w:val="20"/>
                          <w:vertAlign w:val="superscript"/>
                        </w:rPr>
                        <w:t>th</w:t>
                      </w:r>
                      <w:r>
                        <w:rPr>
                          <w:b/>
                          <w:sz w:val="20"/>
                          <w:szCs w:val="20"/>
                        </w:rPr>
                        <w:t xml:space="preserve"> Dec- over 2 unit taking part in ‘Christingle’ event at local church. </w:t>
                      </w:r>
                    </w:p>
                    <w:p w14:paraId="2FBB7666" w14:textId="0269441D" w:rsidR="00254C91" w:rsidRPr="00024D59" w:rsidRDefault="005953BA" w:rsidP="00024D59">
                      <w:pPr>
                        <w:spacing w:after="0"/>
                        <w:rPr>
                          <w:sz w:val="20"/>
                          <w:szCs w:val="20"/>
                        </w:rPr>
                      </w:pPr>
                      <w:r w:rsidRPr="00024D59">
                        <w:rPr>
                          <w:b/>
                          <w:sz w:val="20"/>
                          <w:szCs w:val="20"/>
                        </w:rPr>
                        <w:t>Christmas celebration week Mon 21st-wed 24th</w:t>
                      </w:r>
                    </w:p>
                    <w:p w14:paraId="52706747" w14:textId="08B9D794" w:rsidR="00024D59" w:rsidRDefault="005953BA" w:rsidP="00B02E7D">
                      <w:pPr>
                        <w:pStyle w:val="ListParagraph"/>
                        <w:numPr>
                          <w:ilvl w:val="0"/>
                          <w:numId w:val="38"/>
                        </w:numPr>
                        <w:spacing w:after="0"/>
                        <w:rPr>
                          <w:b/>
                          <w:sz w:val="20"/>
                          <w:szCs w:val="20"/>
                        </w:rPr>
                      </w:pPr>
                      <w:r w:rsidRPr="00A45ECF">
                        <w:rPr>
                          <w:b/>
                          <w:sz w:val="20"/>
                          <w:szCs w:val="20"/>
                        </w:rPr>
                        <w:t xml:space="preserve">Monday – </w:t>
                      </w:r>
                      <w:r w:rsidR="00B2068C">
                        <w:rPr>
                          <w:b/>
                          <w:sz w:val="20"/>
                          <w:szCs w:val="20"/>
                        </w:rPr>
                        <w:t>video recording Christmas songs</w:t>
                      </w:r>
                    </w:p>
                    <w:p w14:paraId="4160E35F" w14:textId="09BFBF89" w:rsidR="005953BA" w:rsidRPr="00A45ECF" w:rsidRDefault="00024D59" w:rsidP="00B02E7D">
                      <w:pPr>
                        <w:pStyle w:val="ListParagraph"/>
                        <w:numPr>
                          <w:ilvl w:val="0"/>
                          <w:numId w:val="38"/>
                        </w:numPr>
                        <w:spacing w:after="0"/>
                        <w:rPr>
                          <w:b/>
                          <w:sz w:val="20"/>
                          <w:szCs w:val="20"/>
                        </w:rPr>
                      </w:pPr>
                      <w:r>
                        <w:rPr>
                          <w:b/>
                          <w:sz w:val="20"/>
                          <w:szCs w:val="20"/>
                        </w:rPr>
                        <w:t xml:space="preserve">Tuesday - </w:t>
                      </w:r>
                      <w:r w:rsidR="005953BA" w:rsidRPr="00A45ECF">
                        <w:rPr>
                          <w:b/>
                          <w:sz w:val="20"/>
                          <w:szCs w:val="20"/>
                        </w:rPr>
                        <w:t>Christmas PJ day</w:t>
                      </w:r>
                    </w:p>
                    <w:p w14:paraId="1DC62840" w14:textId="38EAE624" w:rsidR="005953BA" w:rsidRPr="00A45ECF" w:rsidRDefault="00E109F4" w:rsidP="00B02E7D">
                      <w:pPr>
                        <w:pStyle w:val="ListParagraph"/>
                        <w:numPr>
                          <w:ilvl w:val="0"/>
                          <w:numId w:val="38"/>
                        </w:numPr>
                        <w:spacing w:after="0"/>
                        <w:rPr>
                          <w:b/>
                          <w:sz w:val="20"/>
                          <w:szCs w:val="20"/>
                        </w:rPr>
                      </w:pPr>
                      <w:r>
                        <w:rPr>
                          <w:b/>
                          <w:sz w:val="20"/>
                          <w:szCs w:val="20"/>
                        </w:rPr>
                        <w:t xml:space="preserve">Wednesday </w:t>
                      </w:r>
                      <w:r w:rsidRPr="00A45ECF">
                        <w:rPr>
                          <w:b/>
                          <w:sz w:val="20"/>
                          <w:szCs w:val="20"/>
                        </w:rPr>
                        <w:t>–</w:t>
                      </w:r>
                      <w:r w:rsidR="005953BA" w:rsidRPr="00A45ECF">
                        <w:rPr>
                          <w:b/>
                          <w:sz w:val="20"/>
                          <w:szCs w:val="20"/>
                        </w:rPr>
                        <w:t xml:space="preserve"> </w:t>
                      </w:r>
                      <w:r w:rsidR="00B2068C">
                        <w:rPr>
                          <w:b/>
                          <w:sz w:val="20"/>
                          <w:szCs w:val="20"/>
                        </w:rPr>
                        <w:t>Christmas outfit/dress up day</w:t>
                      </w:r>
                    </w:p>
                    <w:p w14:paraId="58EB5317" w14:textId="5D74B734" w:rsidR="00A45ECF" w:rsidRPr="00A45ECF" w:rsidRDefault="00E109F4" w:rsidP="00B02E7D">
                      <w:pPr>
                        <w:pStyle w:val="ListParagraph"/>
                        <w:numPr>
                          <w:ilvl w:val="0"/>
                          <w:numId w:val="38"/>
                        </w:numPr>
                        <w:spacing w:after="0"/>
                        <w:rPr>
                          <w:b/>
                          <w:sz w:val="20"/>
                          <w:szCs w:val="20"/>
                        </w:rPr>
                      </w:pPr>
                      <w:r>
                        <w:rPr>
                          <w:b/>
                          <w:sz w:val="20"/>
                          <w:szCs w:val="20"/>
                        </w:rPr>
                        <w:t>Thursday –</w:t>
                      </w:r>
                      <w:r w:rsidR="00B2068C">
                        <w:rPr>
                          <w:b/>
                          <w:sz w:val="20"/>
                          <w:szCs w:val="20"/>
                        </w:rPr>
                        <w:t xml:space="preserve"> Christmas jumper day</w:t>
                      </w:r>
                      <w:r w:rsidR="00A45ECF" w:rsidRPr="00A45ECF">
                        <w:rPr>
                          <w:b/>
                          <w:sz w:val="20"/>
                          <w:szCs w:val="20"/>
                        </w:rPr>
                        <w:t>– mini tea party</w:t>
                      </w:r>
                    </w:p>
                    <w:p w14:paraId="271E9679" w14:textId="32CFD48A" w:rsidR="00A45ECF" w:rsidRPr="00A45ECF" w:rsidRDefault="00A45ECF" w:rsidP="00B02E7D">
                      <w:pPr>
                        <w:pStyle w:val="ListParagraph"/>
                        <w:numPr>
                          <w:ilvl w:val="0"/>
                          <w:numId w:val="38"/>
                        </w:numPr>
                        <w:spacing w:after="0"/>
                        <w:rPr>
                          <w:b/>
                          <w:sz w:val="20"/>
                          <w:szCs w:val="20"/>
                        </w:rPr>
                      </w:pPr>
                      <w:r w:rsidRPr="00A45ECF">
                        <w:rPr>
                          <w:b/>
                          <w:sz w:val="20"/>
                          <w:szCs w:val="20"/>
                        </w:rPr>
                        <w:t xml:space="preserve">We will close for </w:t>
                      </w:r>
                      <w:r w:rsidR="00024D59">
                        <w:rPr>
                          <w:b/>
                          <w:sz w:val="20"/>
                          <w:szCs w:val="20"/>
                        </w:rPr>
                        <w:t>Christmas Thur</w:t>
                      </w:r>
                      <w:r w:rsidRPr="00A45ECF">
                        <w:rPr>
                          <w:b/>
                          <w:sz w:val="20"/>
                          <w:szCs w:val="20"/>
                        </w:rPr>
                        <w:t xml:space="preserve"> 23</w:t>
                      </w:r>
                      <w:r w:rsidRPr="00A45ECF">
                        <w:rPr>
                          <w:b/>
                          <w:sz w:val="20"/>
                          <w:szCs w:val="20"/>
                          <w:vertAlign w:val="superscript"/>
                        </w:rPr>
                        <w:t>rd</w:t>
                      </w:r>
                      <w:r w:rsidR="00024D59">
                        <w:rPr>
                          <w:b/>
                          <w:sz w:val="20"/>
                          <w:szCs w:val="20"/>
                        </w:rPr>
                        <w:t xml:space="preserve"> Dec and will reopen </w:t>
                      </w:r>
                      <w:r w:rsidR="00FB603A">
                        <w:rPr>
                          <w:b/>
                          <w:sz w:val="20"/>
                          <w:szCs w:val="20"/>
                        </w:rPr>
                        <w:t>Wed 5</w:t>
                      </w:r>
                      <w:r w:rsidR="00FB603A" w:rsidRPr="00FB603A">
                        <w:rPr>
                          <w:b/>
                          <w:sz w:val="20"/>
                          <w:szCs w:val="20"/>
                          <w:vertAlign w:val="superscript"/>
                        </w:rPr>
                        <w:t>th</w:t>
                      </w:r>
                      <w:r w:rsidR="00FB603A">
                        <w:rPr>
                          <w:b/>
                          <w:sz w:val="20"/>
                          <w:szCs w:val="20"/>
                        </w:rPr>
                        <w:t xml:space="preserve"> </w:t>
                      </w:r>
                      <w:r w:rsidRPr="00A45ECF">
                        <w:rPr>
                          <w:b/>
                          <w:sz w:val="20"/>
                          <w:szCs w:val="20"/>
                        </w:rPr>
                        <w:t xml:space="preserve">January 2021 </w:t>
                      </w:r>
                      <w:bookmarkStart w:id="4" w:name="_GoBack"/>
                      <w:bookmarkEnd w:id="4"/>
                    </w:p>
                    <w:p w14:paraId="08CC9C33" w14:textId="00690795" w:rsidR="00FD2729" w:rsidRPr="000B08BA" w:rsidRDefault="00FD2729" w:rsidP="00B02E7D">
                      <w:pPr>
                        <w:pStyle w:val="ListParagraph"/>
                        <w:numPr>
                          <w:ilvl w:val="0"/>
                          <w:numId w:val="38"/>
                        </w:numPr>
                        <w:spacing w:after="0"/>
                        <w:rPr>
                          <w:sz w:val="20"/>
                          <w:szCs w:val="20"/>
                        </w:rPr>
                      </w:pPr>
                      <w:r w:rsidRPr="00FD2729">
                        <w:rPr>
                          <w:sz w:val="20"/>
                          <w:szCs w:val="20"/>
                        </w:rPr>
                        <w:t xml:space="preserve"> </w:t>
                      </w:r>
                    </w:p>
                  </w:txbxContent>
                </v:textbox>
              </v:roundrect>
            </w:pict>
          </mc:Fallback>
        </mc:AlternateContent>
      </w:r>
      <w:r w:rsidR="00254C91">
        <w:rPr>
          <w:noProof/>
        </w:rPr>
        <mc:AlternateContent>
          <mc:Choice Requires="wps">
            <w:drawing>
              <wp:anchor distT="0" distB="0" distL="114300" distR="114300" simplePos="0" relativeHeight="251672576" behindDoc="0" locked="0" layoutInCell="1" allowOverlap="1" wp14:anchorId="66180DDC" wp14:editId="10E6DDFD">
                <wp:simplePos x="0" y="0"/>
                <wp:positionH relativeFrom="column">
                  <wp:posOffset>1000125</wp:posOffset>
                </wp:positionH>
                <wp:positionV relativeFrom="paragraph">
                  <wp:posOffset>6334760</wp:posOffset>
                </wp:positionV>
                <wp:extent cx="2647950" cy="2581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47950" cy="2581275"/>
                        </a:xfrm>
                        <a:prstGeom prst="rect">
                          <a:avLst/>
                        </a:prstGeom>
                        <a:noFill/>
                        <a:ln w="6350">
                          <a:noFill/>
                        </a:ln>
                      </wps:spPr>
                      <wps:txbx>
                        <w:txbxContent>
                          <w:p w14:paraId="61F56AF0" w14:textId="77777777" w:rsidR="0053068F" w:rsidRDefault="0053068F" w:rsidP="00B24BE0">
                            <w:pPr>
                              <w:rPr>
                                <w:rFonts w:ascii="Arial" w:hAnsi="Arial" w:cs="Arial"/>
                                <w:color w:val="000000" w:themeColor="text1"/>
                                <w:sz w:val="20"/>
                                <w:szCs w:val="20"/>
                              </w:rPr>
                            </w:pPr>
                          </w:p>
                          <w:p w14:paraId="3436B38D" w14:textId="7F1919A0" w:rsidR="004D48B5" w:rsidRPr="004D48B5" w:rsidRDefault="004D48B5" w:rsidP="004D48B5">
                            <w:pPr>
                              <w:rPr>
                                <w:rFonts w:ascii="Arial" w:hAnsi="Arial" w:cs="Arial"/>
                                <w:color w:val="000000" w:themeColor="text1"/>
                                <w:sz w:val="20"/>
                              </w:rPr>
                            </w:pPr>
                            <w:r w:rsidRPr="004D48B5">
                              <w:rPr>
                                <w:rFonts w:ascii="Arial" w:hAnsi="Arial" w:cs="Arial"/>
                                <w:color w:val="000000" w:themeColor="text1"/>
                                <w:sz w:val="20"/>
                              </w:rPr>
                              <w:t xml:space="preserve">My name is Amy McHugh I am </w:t>
                            </w:r>
                            <w:r w:rsidR="00FB603A">
                              <w:rPr>
                                <w:rFonts w:ascii="Arial" w:hAnsi="Arial" w:cs="Arial"/>
                                <w:color w:val="000000" w:themeColor="text1"/>
                                <w:sz w:val="20"/>
                              </w:rPr>
                              <w:t xml:space="preserve">a Level 3 </w:t>
                            </w:r>
                            <w:r w:rsidRPr="004D48B5">
                              <w:rPr>
                                <w:rFonts w:ascii="Arial" w:hAnsi="Arial" w:cs="Arial"/>
                                <w:color w:val="000000" w:themeColor="text1"/>
                                <w:sz w:val="20"/>
                              </w:rPr>
                              <w:t>Early Years practitioner. I work in the Daffodil room.</w:t>
                            </w:r>
                          </w:p>
                          <w:p w14:paraId="5CF25CFA" w14:textId="00F904FE" w:rsidR="00CD716B" w:rsidRPr="004D48B5" w:rsidRDefault="004D48B5" w:rsidP="004D48B5">
                            <w:pPr>
                              <w:rPr>
                                <w:rFonts w:ascii="Arial" w:eastAsia="Times New Roman" w:hAnsi="Arial" w:cs="Arial"/>
                                <w:color w:val="000000"/>
                                <w:lang w:eastAsia="en-GB"/>
                              </w:rPr>
                            </w:pPr>
                            <w:r w:rsidRPr="004D48B5">
                              <w:rPr>
                                <w:rFonts w:ascii="Arial" w:eastAsia="Times New Roman" w:hAnsi="Arial" w:cs="Arial"/>
                                <w:color w:val="000000"/>
                                <w:sz w:val="20"/>
                                <w:lang w:eastAsia="en-GB"/>
                              </w:rPr>
                              <w:t>I have joined Auckland Team in September 2017. In my spare time I enjoy spending time with my friends and family. I live with my parents and my brother and my sister. I love visiting my nan and spending time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80DDC" id="_x0000_t202" coordsize="21600,21600" o:spt="202" path="m,l,21600r21600,l21600,xe">
                <v:stroke joinstyle="miter"/>
                <v:path gradientshapeok="t" o:connecttype="rect"/>
              </v:shapetype>
              <v:shape id="Text Box 18" o:spid="_x0000_s1029" type="#_x0000_t202" style="position:absolute;margin-left:78.75pt;margin-top:498.8pt;width:208.5pt;height:20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" filled="f" stroked="f" strokeweight=".5pt">
                <v:textbox>
                  <w:txbxContent>
                    <w:p w14:paraId="61F56AF0" w14:textId="77777777" w:rsidR="0053068F" w:rsidRDefault="0053068F" w:rsidP="00B24BE0">
                      <w:pPr>
                        <w:rPr>
                          <w:rFonts w:ascii="Arial" w:hAnsi="Arial" w:cs="Arial"/>
                          <w:color w:val="000000" w:themeColor="text1"/>
                          <w:sz w:val="20"/>
                          <w:szCs w:val="20"/>
                        </w:rPr>
                      </w:pPr>
                    </w:p>
                    <w:p w14:paraId="3436B38D" w14:textId="7F1919A0" w:rsidR="004D48B5" w:rsidRPr="004D48B5" w:rsidRDefault="004D48B5" w:rsidP="004D48B5">
                      <w:pPr>
                        <w:rPr>
                          <w:rFonts w:ascii="Arial" w:hAnsi="Arial" w:cs="Arial"/>
                          <w:color w:val="000000" w:themeColor="text1"/>
                          <w:sz w:val="20"/>
                        </w:rPr>
                      </w:pPr>
                      <w:r w:rsidRPr="004D48B5">
                        <w:rPr>
                          <w:rFonts w:ascii="Arial" w:hAnsi="Arial" w:cs="Arial"/>
                          <w:color w:val="000000" w:themeColor="text1"/>
                          <w:sz w:val="20"/>
                        </w:rPr>
                        <w:t xml:space="preserve">My name is Amy McHugh I am </w:t>
                      </w:r>
                      <w:r w:rsidR="00FB603A">
                        <w:rPr>
                          <w:rFonts w:ascii="Arial" w:hAnsi="Arial" w:cs="Arial"/>
                          <w:color w:val="000000" w:themeColor="text1"/>
                          <w:sz w:val="20"/>
                        </w:rPr>
                        <w:t xml:space="preserve">a Level 3 </w:t>
                      </w:r>
                      <w:r w:rsidRPr="004D48B5">
                        <w:rPr>
                          <w:rFonts w:ascii="Arial" w:hAnsi="Arial" w:cs="Arial"/>
                          <w:color w:val="000000" w:themeColor="text1"/>
                          <w:sz w:val="20"/>
                        </w:rPr>
                        <w:t>Early Years practitioner. I work in the Daffodil room.</w:t>
                      </w:r>
                    </w:p>
                    <w:p w14:paraId="5CF25CFA" w14:textId="00F904FE" w:rsidR="00CD716B" w:rsidRPr="004D48B5" w:rsidRDefault="004D48B5" w:rsidP="004D48B5">
                      <w:pPr>
                        <w:rPr>
                          <w:rFonts w:ascii="Arial" w:eastAsia="Times New Roman" w:hAnsi="Arial" w:cs="Arial"/>
                          <w:color w:val="000000"/>
                          <w:lang w:eastAsia="en-GB"/>
                        </w:rPr>
                      </w:pPr>
                      <w:r w:rsidRPr="004D48B5">
                        <w:rPr>
                          <w:rFonts w:ascii="Arial" w:eastAsia="Times New Roman" w:hAnsi="Arial" w:cs="Arial"/>
                          <w:color w:val="000000"/>
                          <w:sz w:val="20"/>
                          <w:lang w:eastAsia="en-GB"/>
                        </w:rPr>
                        <w:t>I have joined Auckland Team in September 2017. In my spare time I enjoy spending time with my friends and family. I live with my parents and my brother and my sister. I love visiting my nan and spending time together.</w:t>
                      </w:r>
                    </w:p>
                  </w:txbxContent>
                </v:textbox>
              </v:shape>
            </w:pict>
          </mc:Fallback>
        </mc:AlternateContent>
      </w:r>
      <w:r w:rsidR="0043595A">
        <w:rPr>
          <w:noProof/>
        </w:rPr>
        <mc:AlternateContent>
          <mc:Choice Requires="wps">
            <w:drawing>
              <wp:anchor distT="0" distB="0" distL="114300" distR="114300" simplePos="0" relativeHeight="251654144" behindDoc="1" locked="0" layoutInCell="1" allowOverlap="1" wp14:anchorId="23585E76" wp14:editId="075657EC">
                <wp:simplePos x="0" y="0"/>
                <wp:positionH relativeFrom="margin">
                  <wp:posOffset>-106680</wp:posOffset>
                </wp:positionH>
                <wp:positionV relativeFrom="paragraph">
                  <wp:posOffset>428625</wp:posOffset>
                </wp:positionV>
                <wp:extent cx="6296025" cy="6143625"/>
                <wp:effectExtent l="0" t="0" r="9525" b="952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614362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06E707" w14:textId="77777777" w:rsidR="004501BD" w:rsidRDefault="004501BD" w:rsidP="00D35560">
                            <w:pPr>
                              <w:spacing w:after="0"/>
                              <w:rPr>
                                <w:rFonts w:ascii="Comic Sans MS" w:hAnsi="Comic Sans MS"/>
                                <w:noProof/>
                                <w:sz w:val="20"/>
                                <w:szCs w:val="20"/>
                              </w:rPr>
                            </w:pPr>
                            <w:bookmarkStart w:id="3" w:name="_Hlk535419611"/>
                          </w:p>
                          <w:p w14:paraId="5FA1F80B" w14:textId="77777777" w:rsidR="004501BD" w:rsidRDefault="004501BD" w:rsidP="00D35560">
                            <w:pPr>
                              <w:spacing w:after="0"/>
                              <w:rPr>
                                <w:rFonts w:ascii="Comic Sans MS" w:hAnsi="Comic Sans MS"/>
                                <w:noProof/>
                                <w:sz w:val="20"/>
                                <w:szCs w:val="20"/>
                              </w:rPr>
                            </w:pPr>
                          </w:p>
                          <w:p w14:paraId="4C8290E4" w14:textId="77777777" w:rsidR="004501BD" w:rsidRDefault="004501BD" w:rsidP="00D35560">
                            <w:pPr>
                              <w:spacing w:after="0"/>
                              <w:rPr>
                                <w:rFonts w:ascii="Comic Sans MS" w:hAnsi="Comic Sans MS"/>
                                <w:noProof/>
                                <w:sz w:val="20"/>
                                <w:szCs w:val="20"/>
                              </w:rPr>
                            </w:pPr>
                          </w:p>
                          <w:p w14:paraId="5DA8AA27" w14:textId="77777777" w:rsidR="004501BD" w:rsidRDefault="004501BD" w:rsidP="00D35560">
                            <w:pPr>
                              <w:spacing w:after="0"/>
                              <w:rPr>
                                <w:rFonts w:ascii="Comic Sans MS" w:hAnsi="Comic Sans MS"/>
                                <w:noProof/>
                                <w:sz w:val="20"/>
                                <w:szCs w:val="20"/>
                              </w:rPr>
                            </w:pPr>
                          </w:p>
                          <w:p w14:paraId="426AAEAF" w14:textId="47FD5B69" w:rsidR="005953BA" w:rsidRPr="00E109F4" w:rsidRDefault="00D35560" w:rsidP="00D35560">
                            <w:pPr>
                              <w:spacing w:after="0"/>
                              <w:rPr>
                                <w:sz w:val="26"/>
                                <w:szCs w:val="26"/>
                              </w:rPr>
                            </w:pPr>
                            <w:r w:rsidRPr="00D35560">
                              <w:t xml:space="preserve"> </w:t>
                            </w:r>
                          </w:p>
                          <w:bookmarkEnd w:id="3"/>
                          <w:p w14:paraId="419677F3" w14:textId="59BBB818" w:rsidR="00DD4B2E" w:rsidRPr="00E109F4" w:rsidRDefault="005953BA" w:rsidP="005953BA">
                            <w:pPr>
                              <w:rPr>
                                <w:rFonts w:ascii="Times New Roman" w:hAnsi="Times New Roman" w:cs="Times New Roman"/>
                                <w:bCs/>
                                <w:color w:val="000000"/>
                                <w:sz w:val="26"/>
                                <w:szCs w:val="26"/>
                              </w:rPr>
                            </w:pPr>
                            <w:r w:rsidRPr="00E109F4">
                              <w:rPr>
                                <w:rFonts w:ascii="Times New Roman" w:hAnsi="Times New Roman" w:cs="Times New Roman"/>
                                <w:sz w:val="26"/>
                                <w:szCs w:val="26"/>
                              </w:rPr>
                              <w:t xml:space="preserve">November has been and gone very quickly and we have carried out a wide range of activities. Our children enjoyed learning about Poppies and remembering all those that fought for their country many years ago. The children enjoyed creating some amazing </w:t>
                            </w:r>
                            <w:r w:rsidR="00147814" w:rsidRPr="00E109F4">
                              <w:rPr>
                                <w:rFonts w:ascii="Times New Roman" w:hAnsi="Times New Roman" w:cs="Times New Roman"/>
                                <w:sz w:val="26"/>
                                <w:szCs w:val="26"/>
                              </w:rPr>
                              <w:t>artwork</w:t>
                            </w:r>
                            <w:r w:rsidRPr="00E109F4">
                              <w:rPr>
                                <w:rFonts w:ascii="Times New Roman" w:hAnsi="Times New Roman" w:cs="Times New Roman"/>
                                <w:sz w:val="26"/>
                                <w:szCs w:val="26"/>
                              </w:rPr>
                              <w:t xml:space="preserve"> connected to bonfire night and Diwali. Our children and staff enjoyed dressing up for children in need. </w:t>
                            </w:r>
                            <w:r w:rsidR="00E109F4" w:rsidRPr="00E109F4">
                              <w:rPr>
                                <w:rFonts w:ascii="Times New Roman" w:hAnsi="Times New Roman" w:cs="Times New Roman"/>
                                <w:sz w:val="26"/>
                                <w:szCs w:val="26"/>
                              </w:rPr>
                              <w:t xml:space="preserve"> In addition to this we celebrated ‘national authors day’ our children loved engaging in various stories, made their own books and enjoyed the learning provocations provided. </w:t>
                            </w:r>
                            <w:r w:rsidRPr="00E109F4">
                              <w:rPr>
                                <w:rFonts w:ascii="Times New Roman" w:hAnsi="Times New Roman" w:cs="Times New Roman"/>
                                <w:sz w:val="26"/>
                                <w:szCs w:val="26"/>
                              </w:rPr>
                              <w:t xml:space="preserve">In last month’s </w:t>
                            </w:r>
                            <w:r w:rsidR="00147814" w:rsidRPr="00E109F4">
                              <w:rPr>
                                <w:rFonts w:ascii="Times New Roman" w:hAnsi="Times New Roman" w:cs="Times New Roman"/>
                                <w:sz w:val="26"/>
                                <w:szCs w:val="26"/>
                              </w:rPr>
                              <w:t>newsletter,</w:t>
                            </w:r>
                            <w:r w:rsidRPr="00E109F4">
                              <w:rPr>
                                <w:rFonts w:ascii="Times New Roman" w:hAnsi="Times New Roman" w:cs="Times New Roman"/>
                                <w:sz w:val="26"/>
                                <w:szCs w:val="26"/>
                              </w:rPr>
                              <w:t xml:space="preserve"> we included our annual ‘shoe box full of love’</w:t>
                            </w:r>
                            <w:r w:rsidR="004501BD" w:rsidRPr="00E109F4">
                              <w:rPr>
                                <w:rFonts w:ascii="Times New Roman" w:hAnsi="Times New Roman" w:cs="Times New Roman"/>
                                <w:sz w:val="26"/>
                                <w:szCs w:val="26"/>
                              </w:rPr>
                              <w:t xml:space="preserve"> collection. Thank you to all the people who donated, we had a great response and I am sure your generous gifts will benefit the people that need it the most this year. Furthermore, t</w:t>
                            </w:r>
                            <w:r w:rsidRPr="00E109F4">
                              <w:rPr>
                                <w:rFonts w:ascii="Times New Roman" w:hAnsi="Times New Roman" w:cs="Times New Roman"/>
                                <w:sz w:val="26"/>
                                <w:szCs w:val="26"/>
                              </w:rPr>
                              <w:t xml:space="preserve">hank you to all the parents that attended your child’s Zoom parent’s meetings.  I hope you found it informative. This month </w:t>
                            </w:r>
                            <w:r w:rsidR="004501BD" w:rsidRPr="00E109F4">
                              <w:rPr>
                                <w:rFonts w:ascii="Times New Roman" w:hAnsi="Times New Roman" w:cs="Times New Roman"/>
                                <w:sz w:val="26"/>
                                <w:szCs w:val="26"/>
                              </w:rPr>
                              <w:t>all our staff attended training regarding safeguarding children. This provided a refresh of our current policies and procedures to follow to ensure our children are safeguarded at all times. S</w:t>
                            </w:r>
                            <w:r w:rsidRPr="00E109F4">
                              <w:rPr>
                                <w:rFonts w:ascii="Times New Roman" w:hAnsi="Times New Roman" w:cs="Times New Roman"/>
                                <w:sz w:val="26"/>
                                <w:szCs w:val="26"/>
                              </w:rPr>
                              <w:t xml:space="preserve">taff have had termly supervisions, giving staff the opportunity to discuss their wellbeing around these uncertain times and have had discussions around their role and responsibilities, future training and key children’s development. </w:t>
                            </w:r>
                            <w:r w:rsidRPr="00E109F4">
                              <w:rPr>
                                <w:rFonts w:ascii="Times New Roman" w:hAnsi="Times New Roman" w:cs="Times New Roman"/>
                                <w:bCs/>
                                <w:color w:val="000000"/>
                                <w:sz w:val="26"/>
                                <w:szCs w:val="26"/>
                              </w:rPr>
                              <w:t xml:space="preserve">We said farewell to </w:t>
                            </w:r>
                            <w:r w:rsidR="004501BD" w:rsidRPr="00E109F4">
                              <w:rPr>
                                <w:rFonts w:ascii="Times New Roman" w:hAnsi="Times New Roman" w:cs="Times New Roman"/>
                                <w:bCs/>
                                <w:color w:val="000000"/>
                                <w:sz w:val="26"/>
                                <w:szCs w:val="26"/>
                              </w:rPr>
                              <w:t>Laura</w:t>
                            </w:r>
                            <w:r w:rsidR="00147814" w:rsidRPr="00E109F4">
                              <w:rPr>
                                <w:rFonts w:ascii="Times New Roman" w:hAnsi="Times New Roman" w:cs="Times New Roman"/>
                                <w:bCs/>
                                <w:color w:val="000000"/>
                                <w:sz w:val="26"/>
                                <w:szCs w:val="26"/>
                              </w:rPr>
                              <w:t xml:space="preserve">, and Bethany and </w:t>
                            </w:r>
                            <w:r w:rsidR="004501BD" w:rsidRPr="00E109F4">
                              <w:rPr>
                                <w:rFonts w:ascii="Times New Roman" w:hAnsi="Times New Roman" w:cs="Times New Roman"/>
                                <w:bCs/>
                                <w:color w:val="000000"/>
                                <w:sz w:val="26"/>
                                <w:szCs w:val="26"/>
                              </w:rPr>
                              <w:t xml:space="preserve">introduced Megan as the new unit leader for under 2’s. Kirsty over </w:t>
                            </w:r>
                            <w:r w:rsidR="00147814" w:rsidRPr="00E109F4">
                              <w:rPr>
                                <w:rFonts w:ascii="Times New Roman" w:hAnsi="Times New Roman" w:cs="Times New Roman"/>
                                <w:bCs/>
                                <w:color w:val="000000"/>
                                <w:sz w:val="26"/>
                                <w:szCs w:val="26"/>
                              </w:rPr>
                              <w:t>2-unit</w:t>
                            </w:r>
                            <w:r w:rsidR="004501BD" w:rsidRPr="00E109F4">
                              <w:rPr>
                                <w:rFonts w:ascii="Times New Roman" w:hAnsi="Times New Roman" w:cs="Times New Roman"/>
                                <w:bCs/>
                                <w:color w:val="000000"/>
                                <w:sz w:val="26"/>
                                <w:szCs w:val="26"/>
                              </w:rPr>
                              <w:t xml:space="preserve"> leader will be leaving us this month to </w:t>
                            </w:r>
                            <w:r w:rsidR="00147814" w:rsidRPr="00E109F4">
                              <w:rPr>
                                <w:rFonts w:ascii="Times New Roman" w:hAnsi="Times New Roman" w:cs="Times New Roman"/>
                                <w:bCs/>
                                <w:color w:val="000000"/>
                                <w:sz w:val="26"/>
                                <w:szCs w:val="26"/>
                              </w:rPr>
                              <w:t xml:space="preserve">fully </w:t>
                            </w:r>
                            <w:r w:rsidR="004501BD" w:rsidRPr="00E109F4">
                              <w:rPr>
                                <w:rFonts w:ascii="Times New Roman" w:hAnsi="Times New Roman" w:cs="Times New Roman"/>
                                <w:bCs/>
                                <w:color w:val="000000"/>
                                <w:sz w:val="26"/>
                                <w:szCs w:val="26"/>
                              </w:rPr>
                              <w:t>concentrate on her university degree</w:t>
                            </w:r>
                            <w:r w:rsidR="00147814" w:rsidRPr="00E109F4">
                              <w:rPr>
                                <w:rFonts w:ascii="Times New Roman" w:hAnsi="Times New Roman" w:cs="Times New Roman"/>
                                <w:bCs/>
                                <w:color w:val="000000"/>
                                <w:sz w:val="26"/>
                                <w:szCs w:val="26"/>
                              </w:rPr>
                              <w:t xml:space="preserve">. However, she will be working with us as bank staff from time to time. </w:t>
                            </w:r>
                          </w:p>
                          <w:p w14:paraId="7C625B51" w14:textId="07E9D621" w:rsidR="005953BA" w:rsidRPr="00E109F4" w:rsidRDefault="005953BA" w:rsidP="005953BA">
                            <w:pPr>
                              <w:rPr>
                                <w:rFonts w:ascii="Times New Roman" w:hAnsi="Times New Roman" w:cs="Times New Roman"/>
                                <w:bCs/>
                                <w:color w:val="000000"/>
                                <w:sz w:val="26"/>
                                <w:szCs w:val="26"/>
                              </w:rPr>
                            </w:pPr>
                            <w:r w:rsidRPr="00E109F4">
                              <w:rPr>
                                <w:rFonts w:ascii="Times New Roman" w:hAnsi="Times New Roman" w:cs="Times New Roman"/>
                                <w:sz w:val="26"/>
                                <w:szCs w:val="26"/>
                              </w:rPr>
                              <w:t xml:space="preserve">Thank you all for your continuous support Kellie and </w:t>
                            </w:r>
                            <w:r w:rsidR="00147814" w:rsidRPr="00E109F4">
                              <w:rPr>
                                <w:rFonts w:ascii="Times New Roman" w:hAnsi="Times New Roman" w:cs="Times New Roman"/>
                                <w:sz w:val="26"/>
                                <w:szCs w:val="26"/>
                              </w:rPr>
                              <w:t>Joanne</w:t>
                            </w:r>
                            <w:r w:rsidRPr="00E109F4">
                              <w:rPr>
                                <w:rFonts w:ascii="Times New Roman" w:hAnsi="Times New Roman" w:cs="Times New Roman"/>
                                <w:sz w:val="26"/>
                                <w:szCs w:val="26"/>
                              </w:rPr>
                              <w:t xml:space="preserve">. </w:t>
                            </w:r>
                          </w:p>
                          <w:p w14:paraId="601D2F59" w14:textId="77777777" w:rsidR="003B0336" w:rsidRPr="00EB42C7" w:rsidRDefault="003B0336" w:rsidP="00DE755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5E76" id="Freeform 91" o:spid="_x0000_s1030" style="position:absolute;margin-left:-8.4pt;margin-top:33.75pt;width:495.75pt;height:48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8cnQoAAMk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stroke joinstyle="round"/>
                <v:formulas/>
                <v:path arrowok="t" o:connecttype="custom" o:connectlocs="5584228,985;5660084,4925;5733861,13298;5803482,25611;5871025,41371;5933372,61072;5994680,83235;6049754,108846;6100671,136919;6146392,168440;6187957,201438;6221208,236899;6251343,274331;6272125,313732;6287712,354118;6294986,395982;6296025,5726465;6292908,5768822;6281477,5810193;6261734,5850086;6237834,5888995;6204582,5924949;6167174,5958932;6124570,5991438;6076771,6021481;6022737,6048570;5965585,6072210;5903238,6092896;5836734,6110627;5768152,6124909;5696453,6135252;5621636,6141655;5545781,6143625;712836,6143132;636980,6138700;564242,6130820;493582,6118507;427078,6102254;362653,6083046;301345,6060390;246271,6035272;196394,6006213;149633,5975678;109108,5942187;74817,5907218;46760,5869294;23900,5830386;8313,5789507;1039,5748136;1039,493" o:connectangles="0,0,0,0,0,0,0,0,0,0,0,0,0,0,0,0,0,0,0,0,0,0,0,0,0,0,0,0,0,0,0,0,0,0,0,0,0,0,0,0,0,0,0,0,0,0,0,0,0,0" textboxrect="0,0,6059,12474"/>
                <v:textbox>
                  <w:txbxContent>
                    <w:p w14:paraId="0506E707" w14:textId="77777777" w:rsidR="004501BD" w:rsidRDefault="004501BD" w:rsidP="00D35560">
                      <w:pPr>
                        <w:spacing w:after="0"/>
                        <w:rPr>
                          <w:rFonts w:ascii="Comic Sans MS" w:hAnsi="Comic Sans MS"/>
                          <w:noProof/>
                          <w:sz w:val="20"/>
                          <w:szCs w:val="20"/>
                        </w:rPr>
                      </w:pPr>
                      <w:bookmarkStart w:id="4" w:name="_Hlk535419611"/>
                    </w:p>
                    <w:p w14:paraId="5FA1F80B" w14:textId="77777777" w:rsidR="004501BD" w:rsidRDefault="004501BD" w:rsidP="00D35560">
                      <w:pPr>
                        <w:spacing w:after="0"/>
                        <w:rPr>
                          <w:rFonts w:ascii="Comic Sans MS" w:hAnsi="Comic Sans MS"/>
                          <w:noProof/>
                          <w:sz w:val="20"/>
                          <w:szCs w:val="20"/>
                        </w:rPr>
                      </w:pPr>
                    </w:p>
                    <w:p w14:paraId="4C8290E4" w14:textId="77777777" w:rsidR="004501BD" w:rsidRDefault="004501BD" w:rsidP="00D35560">
                      <w:pPr>
                        <w:spacing w:after="0"/>
                        <w:rPr>
                          <w:rFonts w:ascii="Comic Sans MS" w:hAnsi="Comic Sans MS"/>
                          <w:noProof/>
                          <w:sz w:val="20"/>
                          <w:szCs w:val="20"/>
                        </w:rPr>
                      </w:pPr>
                    </w:p>
                    <w:p w14:paraId="5DA8AA27" w14:textId="77777777" w:rsidR="004501BD" w:rsidRDefault="004501BD" w:rsidP="00D35560">
                      <w:pPr>
                        <w:spacing w:after="0"/>
                        <w:rPr>
                          <w:rFonts w:ascii="Comic Sans MS" w:hAnsi="Comic Sans MS"/>
                          <w:noProof/>
                          <w:sz w:val="20"/>
                          <w:szCs w:val="20"/>
                        </w:rPr>
                      </w:pPr>
                    </w:p>
                    <w:p w14:paraId="426AAEAF" w14:textId="47FD5B69" w:rsidR="005953BA" w:rsidRPr="00E109F4" w:rsidRDefault="00D35560" w:rsidP="00D35560">
                      <w:pPr>
                        <w:spacing w:after="0"/>
                        <w:rPr>
                          <w:sz w:val="26"/>
                          <w:szCs w:val="26"/>
                        </w:rPr>
                      </w:pPr>
                      <w:r w:rsidRPr="00D35560">
                        <w:t xml:space="preserve"> </w:t>
                      </w:r>
                    </w:p>
                    <w:bookmarkEnd w:id="4"/>
                    <w:p w14:paraId="419677F3" w14:textId="59BBB818" w:rsidR="00DD4B2E" w:rsidRPr="00E109F4" w:rsidRDefault="005953BA" w:rsidP="005953BA">
                      <w:pPr>
                        <w:rPr>
                          <w:rFonts w:ascii="Times New Roman" w:hAnsi="Times New Roman" w:cs="Times New Roman"/>
                          <w:bCs/>
                          <w:color w:val="000000"/>
                          <w:sz w:val="26"/>
                          <w:szCs w:val="26"/>
                        </w:rPr>
                      </w:pPr>
                      <w:r w:rsidRPr="00E109F4">
                        <w:rPr>
                          <w:rFonts w:ascii="Times New Roman" w:hAnsi="Times New Roman" w:cs="Times New Roman"/>
                          <w:sz w:val="26"/>
                          <w:szCs w:val="26"/>
                        </w:rPr>
                        <w:t xml:space="preserve">November has been and gone very quickly and we have carried out a wide range of activities. Our children enjoyed learning about Poppies and remembering all those that fought for their country many years ago. The children enjoyed creating some amazing </w:t>
                      </w:r>
                      <w:r w:rsidR="00147814" w:rsidRPr="00E109F4">
                        <w:rPr>
                          <w:rFonts w:ascii="Times New Roman" w:hAnsi="Times New Roman" w:cs="Times New Roman"/>
                          <w:sz w:val="26"/>
                          <w:szCs w:val="26"/>
                        </w:rPr>
                        <w:t>artwork</w:t>
                      </w:r>
                      <w:r w:rsidRPr="00E109F4">
                        <w:rPr>
                          <w:rFonts w:ascii="Times New Roman" w:hAnsi="Times New Roman" w:cs="Times New Roman"/>
                          <w:sz w:val="26"/>
                          <w:szCs w:val="26"/>
                        </w:rPr>
                        <w:t xml:space="preserve"> connected to bonfire night and Diwali. Our children and staff enjoyed dressing up for children in need. </w:t>
                      </w:r>
                      <w:r w:rsidR="00E109F4" w:rsidRPr="00E109F4">
                        <w:rPr>
                          <w:rFonts w:ascii="Times New Roman" w:hAnsi="Times New Roman" w:cs="Times New Roman"/>
                          <w:sz w:val="26"/>
                          <w:szCs w:val="26"/>
                        </w:rPr>
                        <w:t xml:space="preserve"> In addition to this we celebrated ‘national authors day’ our children loved engaging in various stories, made their own books and enjoyed the learning provocations provided. </w:t>
                      </w:r>
                      <w:r w:rsidRPr="00E109F4">
                        <w:rPr>
                          <w:rFonts w:ascii="Times New Roman" w:hAnsi="Times New Roman" w:cs="Times New Roman"/>
                          <w:sz w:val="26"/>
                          <w:szCs w:val="26"/>
                        </w:rPr>
                        <w:t xml:space="preserve">In last month’s </w:t>
                      </w:r>
                      <w:r w:rsidR="00147814" w:rsidRPr="00E109F4">
                        <w:rPr>
                          <w:rFonts w:ascii="Times New Roman" w:hAnsi="Times New Roman" w:cs="Times New Roman"/>
                          <w:sz w:val="26"/>
                          <w:szCs w:val="26"/>
                        </w:rPr>
                        <w:t>newsletter,</w:t>
                      </w:r>
                      <w:r w:rsidRPr="00E109F4">
                        <w:rPr>
                          <w:rFonts w:ascii="Times New Roman" w:hAnsi="Times New Roman" w:cs="Times New Roman"/>
                          <w:sz w:val="26"/>
                          <w:szCs w:val="26"/>
                        </w:rPr>
                        <w:t xml:space="preserve"> we included our annual ‘shoe box full of love’</w:t>
                      </w:r>
                      <w:r w:rsidR="004501BD" w:rsidRPr="00E109F4">
                        <w:rPr>
                          <w:rFonts w:ascii="Times New Roman" w:hAnsi="Times New Roman" w:cs="Times New Roman"/>
                          <w:sz w:val="26"/>
                          <w:szCs w:val="26"/>
                        </w:rPr>
                        <w:t xml:space="preserve"> collection. Thank you to all the people who donated, we had a great response and I am sure your generous gifts will benefit the people that need it the most this year. Furthermore, t</w:t>
                      </w:r>
                      <w:r w:rsidRPr="00E109F4">
                        <w:rPr>
                          <w:rFonts w:ascii="Times New Roman" w:hAnsi="Times New Roman" w:cs="Times New Roman"/>
                          <w:sz w:val="26"/>
                          <w:szCs w:val="26"/>
                        </w:rPr>
                        <w:t xml:space="preserve">hank you to all the parents that attended your child’s Zoom parent’s meetings.  I hope you found it informative. This month </w:t>
                      </w:r>
                      <w:r w:rsidR="004501BD" w:rsidRPr="00E109F4">
                        <w:rPr>
                          <w:rFonts w:ascii="Times New Roman" w:hAnsi="Times New Roman" w:cs="Times New Roman"/>
                          <w:sz w:val="26"/>
                          <w:szCs w:val="26"/>
                        </w:rPr>
                        <w:t>all our staff attended training regarding safeguarding children. This provided a refresh of our current policies and procedures to follow to ensure our children are safeguarded at all times. S</w:t>
                      </w:r>
                      <w:r w:rsidRPr="00E109F4">
                        <w:rPr>
                          <w:rFonts w:ascii="Times New Roman" w:hAnsi="Times New Roman" w:cs="Times New Roman"/>
                          <w:sz w:val="26"/>
                          <w:szCs w:val="26"/>
                        </w:rPr>
                        <w:t xml:space="preserve">taff have had termly supervisions, giving staff the opportunity to discuss their wellbeing around these uncertain times and have had discussions around their role and responsibilities, future training and key children’s development. </w:t>
                      </w:r>
                      <w:r w:rsidRPr="00E109F4">
                        <w:rPr>
                          <w:rFonts w:ascii="Times New Roman" w:hAnsi="Times New Roman" w:cs="Times New Roman"/>
                          <w:bCs/>
                          <w:color w:val="000000"/>
                          <w:sz w:val="26"/>
                          <w:szCs w:val="26"/>
                        </w:rPr>
                        <w:t xml:space="preserve">We said farewell to </w:t>
                      </w:r>
                      <w:r w:rsidR="004501BD" w:rsidRPr="00E109F4">
                        <w:rPr>
                          <w:rFonts w:ascii="Times New Roman" w:hAnsi="Times New Roman" w:cs="Times New Roman"/>
                          <w:bCs/>
                          <w:color w:val="000000"/>
                          <w:sz w:val="26"/>
                          <w:szCs w:val="26"/>
                        </w:rPr>
                        <w:t>Laura</w:t>
                      </w:r>
                      <w:r w:rsidR="00147814" w:rsidRPr="00E109F4">
                        <w:rPr>
                          <w:rFonts w:ascii="Times New Roman" w:hAnsi="Times New Roman" w:cs="Times New Roman"/>
                          <w:bCs/>
                          <w:color w:val="000000"/>
                          <w:sz w:val="26"/>
                          <w:szCs w:val="26"/>
                        </w:rPr>
                        <w:t xml:space="preserve">, and Bethany and </w:t>
                      </w:r>
                      <w:r w:rsidR="004501BD" w:rsidRPr="00E109F4">
                        <w:rPr>
                          <w:rFonts w:ascii="Times New Roman" w:hAnsi="Times New Roman" w:cs="Times New Roman"/>
                          <w:bCs/>
                          <w:color w:val="000000"/>
                          <w:sz w:val="26"/>
                          <w:szCs w:val="26"/>
                        </w:rPr>
                        <w:t xml:space="preserve">introduced Megan as the new unit leader for under 2’s. Kirsty over </w:t>
                      </w:r>
                      <w:r w:rsidR="00147814" w:rsidRPr="00E109F4">
                        <w:rPr>
                          <w:rFonts w:ascii="Times New Roman" w:hAnsi="Times New Roman" w:cs="Times New Roman"/>
                          <w:bCs/>
                          <w:color w:val="000000"/>
                          <w:sz w:val="26"/>
                          <w:szCs w:val="26"/>
                        </w:rPr>
                        <w:t>2-unit</w:t>
                      </w:r>
                      <w:r w:rsidR="004501BD" w:rsidRPr="00E109F4">
                        <w:rPr>
                          <w:rFonts w:ascii="Times New Roman" w:hAnsi="Times New Roman" w:cs="Times New Roman"/>
                          <w:bCs/>
                          <w:color w:val="000000"/>
                          <w:sz w:val="26"/>
                          <w:szCs w:val="26"/>
                        </w:rPr>
                        <w:t xml:space="preserve"> leader will be leaving us this month to </w:t>
                      </w:r>
                      <w:r w:rsidR="00147814" w:rsidRPr="00E109F4">
                        <w:rPr>
                          <w:rFonts w:ascii="Times New Roman" w:hAnsi="Times New Roman" w:cs="Times New Roman"/>
                          <w:bCs/>
                          <w:color w:val="000000"/>
                          <w:sz w:val="26"/>
                          <w:szCs w:val="26"/>
                        </w:rPr>
                        <w:t xml:space="preserve">fully </w:t>
                      </w:r>
                      <w:r w:rsidR="004501BD" w:rsidRPr="00E109F4">
                        <w:rPr>
                          <w:rFonts w:ascii="Times New Roman" w:hAnsi="Times New Roman" w:cs="Times New Roman"/>
                          <w:bCs/>
                          <w:color w:val="000000"/>
                          <w:sz w:val="26"/>
                          <w:szCs w:val="26"/>
                        </w:rPr>
                        <w:t>concentrate on her university degree</w:t>
                      </w:r>
                      <w:r w:rsidR="00147814" w:rsidRPr="00E109F4">
                        <w:rPr>
                          <w:rFonts w:ascii="Times New Roman" w:hAnsi="Times New Roman" w:cs="Times New Roman"/>
                          <w:bCs/>
                          <w:color w:val="000000"/>
                          <w:sz w:val="26"/>
                          <w:szCs w:val="26"/>
                        </w:rPr>
                        <w:t xml:space="preserve">. However, she will be working with us as bank staff from time to time. </w:t>
                      </w:r>
                    </w:p>
                    <w:p w14:paraId="7C625B51" w14:textId="07E9D621" w:rsidR="005953BA" w:rsidRPr="00E109F4" w:rsidRDefault="005953BA" w:rsidP="005953BA">
                      <w:pPr>
                        <w:rPr>
                          <w:rFonts w:ascii="Times New Roman" w:hAnsi="Times New Roman" w:cs="Times New Roman"/>
                          <w:bCs/>
                          <w:color w:val="000000"/>
                          <w:sz w:val="26"/>
                          <w:szCs w:val="26"/>
                        </w:rPr>
                      </w:pPr>
                      <w:r w:rsidRPr="00E109F4">
                        <w:rPr>
                          <w:rFonts w:ascii="Times New Roman" w:hAnsi="Times New Roman" w:cs="Times New Roman"/>
                          <w:sz w:val="26"/>
                          <w:szCs w:val="26"/>
                        </w:rPr>
                        <w:t xml:space="preserve">Thank you all for your continuous support Kellie and </w:t>
                      </w:r>
                      <w:r w:rsidR="00147814" w:rsidRPr="00E109F4">
                        <w:rPr>
                          <w:rFonts w:ascii="Times New Roman" w:hAnsi="Times New Roman" w:cs="Times New Roman"/>
                          <w:sz w:val="26"/>
                          <w:szCs w:val="26"/>
                        </w:rPr>
                        <w:t>Joanne</w:t>
                      </w:r>
                      <w:r w:rsidRPr="00E109F4">
                        <w:rPr>
                          <w:rFonts w:ascii="Times New Roman" w:hAnsi="Times New Roman" w:cs="Times New Roman"/>
                          <w:sz w:val="26"/>
                          <w:szCs w:val="26"/>
                        </w:rPr>
                        <w:t xml:space="preserve">. </w:t>
                      </w:r>
                    </w:p>
                    <w:p w14:paraId="601D2F59" w14:textId="77777777" w:rsidR="003B0336" w:rsidRPr="00EB42C7" w:rsidRDefault="003B0336" w:rsidP="00DE7552">
                      <w:pPr>
                        <w:jc w:val="center"/>
                        <w:rPr>
                          <w:sz w:val="20"/>
                          <w:szCs w:val="20"/>
                        </w:rPr>
                      </w:pPr>
                    </w:p>
                  </w:txbxContent>
                </v:textbox>
                <w10:wrap anchorx="margin"/>
              </v:shape>
            </w:pict>
          </mc:Fallback>
        </mc:AlternateContent>
      </w:r>
      <w:r w:rsidR="00D35560">
        <w:rPr>
          <w:noProof/>
        </w:rPr>
        <mc:AlternateContent>
          <mc:Choice Requires="wps">
            <w:drawing>
              <wp:anchor distT="45720" distB="45720" distL="114300" distR="114300" simplePos="0" relativeHeight="251645952" behindDoc="0" locked="0" layoutInCell="1" allowOverlap="1" wp14:anchorId="77B0B432" wp14:editId="78E89ADD">
                <wp:simplePos x="0" y="0"/>
                <wp:positionH relativeFrom="margin">
                  <wp:posOffset>6229350</wp:posOffset>
                </wp:positionH>
                <wp:positionV relativeFrom="paragraph">
                  <wp:posOffset>753110</wp:posOffset>
                </wp:positionV>
                <wp:extent cx="1257300" cy="558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581650"/>
                        </a:xfrm>
                        <a:prstGeom prst="rect">
                          <a:avLst/>
                        </a:prstGeom>
                        <a:solidFill>
                          <a:srgbClr val="FFFFFF"/>
                        </a:solidFill>
                        <a:ln w="9525">
                          <a:noFill/>
                          <a:miter lim="800000"/>
                          <a:headEnd/>
                          <a:tailEnd/>
                        </a:ln>
                      </wps:spPr>
                      <wps:txbx>
                        <w:txbxContent>
                          <w:p w14:paraId="5147D25D" w14:textId="77777777" w:rsidR="003B0336" w:rsidRPr="00CD70F9" w:rsidRDefault="003B0336">
                            <w:pPr>
                              <w:rPr>
                                <w:b/>
                                <w:sz w:val="24"/>
                                <w:u w:val="single"/>
                              </w:rPr>
                            </w:pPr>
                            <w:r w:rsidRPr="00CD70F9">
                              <w:rPr>
                                <w:b/>
                                <w:sz w:val="24"/>
                                <w:u w:val="single"/>
                              </w:rPr>
                              <w:t>Contents</w:t>
                            </w:r>
                          </w:p>
                          <w:p w14:paraId="4B5E2827" w14:textId="77777777" w:rsidR="003B0336" w:rsidRDefault="003B0336" w:rsidP="00504247">
                            <w:pPr>
                              <w:rPr>
                                <w:sz w:val="24"/>
                                <w:u w:val="single"/>
                              </w:rPr>
                            </w:pPr>
                            <w:r>
                              <w:rPr>
                                <w:sz w:val="24"/>
                                <w:u w:val="single"/>
                              </w:rPr>
                              <w:t>Page 1</w:t>
                            </w:r>
                          </w:p>
                          <w:p w14:paraId="76374F5C" w14:textId="644D76F6" w:rsidR="003B0336" w:rsidRDefault="003B0336" w:rsidP="00504247">
                            <w:pPr>
                              <w:spacing w:after="0"/>
                              <w:rPr>
                                <w:sz w:val="24"/>
                              </w:rPr>
                            </w:pPr>
                            <w:r>
                              <w:rPr>
                                <w:sz w:val="24"/>
                              </w:rPr>
                              <w:t>Management Message</w:t>
                            </w:r>
                          </w:p>
                          <w:p w14:paraId="42EC6B8A" w14:textId="4C6BF2C6" w:rsidR="003B0336" w:rsidRDefault="003B0336" w:rsidP="00504247">
                            <w:pPr>
                              <w:spacing w:after="0"/>
                              <w:rPr>
                                <w:sz w:val="24"/>
                              </w:rPr>
                            </w:pPr>
                            <w:r>
                              <w:rPr>
                                <w:sz w:val="24"/>
                              </w:rPr>
                              <w:t>Staff Introduction</w:t>
                            </w:r>
                          </w:p>
                          <w:p w14:paraId="5E31174C" w14:textId="682E1F19" w:rsidR="003B0336" w:rsidRDefault="003B0336" w:rsidP="00504247">
                            <w:pPr>
                              <w:spacing w:after="0"/>
                              <w:rPr>
                                <w:sz w:val="24"/>
                              </w:rPr>
                            </w:pPr>
                            <w:r>
                              <w:rPr>
                                <w:sz w:val="24"/>
                              </w:rPr>
                              <w:t>Important Messages</w:t>
                            </w:r>
                          </w:p>
                          <w:p w14:paraId="1C57A664" w14:textId="77777777" w:rsidR="003B0336" w:rsidRDefault="003B0336" w:rsidP="00504247">
                            <w:pPr>
                              <w:spacing w:after="0"/>
                              <w:rPr>
                                <w:sz w:val="24"/>
                              </w:rPr>
                            </w:pPr>
                          </w:p>
                          <w:p w14:paraId="69970465" w14:textId="77777777" w:rsidR="003B0336" w:rsidRDefault="003B0336" w:rsidP="00504247">
                            <w:pPr>
                              <w:rPr>
                                <w:sz w:val="24"/>
                                <w:u w:val="single"/>
                              </w:rPr>
                            </w:pPr>
                            <w:r w:rsidRPr="00504247">
                              <w:rPr>
                                <w:sz w:val="24"/>
                                <w:u w:val="single"/>
                              </w:rPr>
                              <w:t>Page 2</w:t>
                            </w:r>
                          </w:p>
                          <w:p w14:paraId="5562AE2F" w14:textId="2C76E4A3" w:rsidR="003B0336" w:rsidRDefault="003B0336" w:rsidP="00504247">
                            <w:pPr>
                              <w:spacing w:after="0"/>
                              <w:rPr>
                                <w:sz w:val="24"/>
                              </w:rPr>
                            </w:pPr>
                            <w:r>
                              <w:rPr>
                                <w:sz w:val="24"/>
                              </w:rPr>
                              <w:t>What have your children been up to?</w:t>
                            </w:r>
                          </w:p>
                          <w:p w14:paraId="1AC824FA" w14:textId="77777777" w:rsidR="003B0336" w:rsidRDefault="003B0336" w:rsidP="00504247">
                            <w:pPr>
                              <w:spacing w:after="0"/>
                              <w:rPr>
                                <w:sz w:val="24"/>
                              </w:rPr>
                            </w:pPr>
                          </w:p>
                          <w:p w14:paraId="01A95000" w14:textId="275E7C4B" w:rsidR="003B0336" w:rsidRPr="00FC15FC" w:rsidRDefault="003B0336" w:rsidP="00504247">
                            <w:pPr>
                              <w:spacing w:after="0"/>
                              <w:rPr>
                                <w:sz w:val="24"/>
                                <w:u w:val="single"/>
                              </w:rPr>
                            </w:pPr>
                            <w:r w:rsidRPr="00FC15FC">
                              <w:rPr>
                                <w:sz w:val="24"/>
                                <w:u w:val="single"/>
                              </w:rPr>
                              <w:t xml:space="preserve">Page 3 </w:t>
                            </w:r>
                          </w:p>
                          <w:p w14:paraId="7A8CFD0D" w14:textId="7E824BD2" w:rsidR="003B0336" w:rsidRDefault="003B0336" w:rsidP="00504247">
                            <w:pPr>
                              <w:spacing w:after="0"/>
                              <w:rPr>
                                <w:sz w:val="24"/>
                              </w:rPr>
                            </w:pPr>
                            <w:r>
                              <w:rPr>
                                <w:sz w:val="24"/>
                              </w:rPr>
                              <w:t>Policy of the month</w:t>
                            </w:r>
                          </w:p>
                          <w:p w14:paraId="67A3B1F2" w14:textId="0DEE7818" w:rsidR="00B02E7D" w:rsidRDefault="00B02E7D" w:rsidP="00504247">
                            <w:pPr>
                              <w:spacing w:after="0"/>
                              <w:rPr>
                                <w:sz w:val="24"/>
                              </w:rPr>
                            </w:pPr>
                          </w:p>
                          <w:p w14:paraId="1081E8C5" w14:textId="19CA398A" w:rsidR="00B02E7D" w:rsidRDefault="00B02E7D" w:rsidP="00504247">
                            <w:pPr>
                              <w:spacing w:after="0"/>
                              <w:rPr>
                                <w:sz w:val="24"/>
                              </w:rPr>
                            </w:pPr>
                            <w:r>
                              <w:rPr>
                                <w:sz w:val="24"/>
                              </w:rPr>
                              <w:t xml:space="preserve">Page 4 </w:t>
                            </w:r>
                          </w:p>
                          <w:p w14:paraId="7E0E2A16" w14:textId="2BDF083C" w:rsidR="00B02E7D" w:rsidRPr="00D77E46" w:rsidRDefault="00D77E46" w:rsidP="00D77E46">
                            <w:pPr>
                              <w:spacing w:after="0"/>
                              <w:rPr>
                                <w:sz w:val="24"/>
                              </w:rPr>
                            </w:pPr>
                            <w:r w:rsidRPr="00D77E46">
                              <w:rPr>
                                <w:sz w:val="24"/>
                              </w:rPr>
                              <w:t>Recipe of the month</w:t>
                            </w:r>
                          </w:p>
                          <w:p w14:paraId="0D6ED4BD" w14:textId="38843326" w:rsidR="003B0336" w:rsidRDefault="003B0336" w:rsidP="00504247">
                            <w:pPr>
                              <w:spacing w:after="0"/>
                              <w:rPr>
                                <w:sz w:val="24"/>
                              </w:rPr>
                            </w:pPr>
                            <w:r>
                              <w:rPr>
                                <w:sz w:val="24"/>
                              </w:rPr>
                              <w:t>Photographs</w:t>
                            </w:r>
                          </w:p>
                          <w:p w14:paraId="0760EC75" w14:textId="77777777" w:rsidR="003B0336" w:rsidRPr="00504247" w:rsidRDefault="003B0336" w:rsidP="00504247">
                            <w:pPr>
                              <w:spacing w:after="0"/>
                              <w:rPr>
                                <w:sz w:val="24"/>
                              </w:rPr>
                            </w:pPr>
                          </w:p>
                          <w:p w14:paraId="576EB277" w14:textId="77777777" w:rsidR="003B0336" w:rsidRPr="00504247" w:rsidRDefault="003B0336" w:rsidP="00504247">
                            <w:pPr>
                              <w:rPr>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0B432" id="_x0000_t202" coordsize="21600,21600" o:spt="202" path="m,l,21600r21600,l21600,xe">
                <v:stroke joinstyle="miter"/>
                <v:path gradientshapeok="t" o:connecttype="rect"/>
              </v:shapetype>
              <v:shape id="_x0000_s1031" type="#_x0000_t202" style="position:absolute;margin-left:490.5pt;margin-top:59.3pt;width:99pt;height:439.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" stroked="f">
                <v:textbox>
                  <w:txbxContent>
                    <w:p w14:paraId="5147D25D" w14:textId="77777777" w:rsidR="003B0336" w:rsidRPr="00CD70F9" w:rsidRDefault="003B0336">
                      <w:pPr>
                        <w:rPr>
                          <w:b/>
                          <w:sz w:val="24"/>
                          <w:u w:val="single"/>
                        </w:rPr>
                      </w:pPr>
                      <w:r w:rsidRPr="00CD70F9">
                        <w:rPr>
                          <w:b/>
                          <w:sz w:val="24"/>
                          <w:u w:val="single"/>
                        </w:rPr>
                        <w:t>Contents</w:t>
                      </w:r>
                    </w:p>
                    <w:p w14:paraId="4B5E2827" w14:textId="77777777" w:rsidR="003B0336" w:rsidRDefault="003B0336" w:rsidP="00504247">
                      <w:pPr>
                        <w:rPr>
                          <w:sz w:val="24"/>
                          <w:u w:val="single"/>
                        </w:rPr>
                      </w:pPr>
                      <w:r>
                        <w:rPr>
                          <w:sz w:val="24"/>
                          <w:u w:val="single"/>
                        </w:rPr>
                        <w:t>Page 1</w:t>
                      </w:r>
                    </w:p>
                    <w:p w14:paraId="76374F5C" w14:textId="644D76F6" w:rsidR="003B0336" w:rsidRDefault="003B0336" w:rsidP="00504247">
                      <w:pPr>
                        <w:spacing w:after="0"/>
                        <w:rPr>
                          <w:sz w:val="24"/>
                        </w:rPr>
                      </w:pPr>
                      <w:r>
                        <w:rPr>
                          <w:sz w:val="24"/>
                        </w:rPr>
                        <w:t>Management Message</w:t>
                      </w:r>
                    </w:p>
                    <w:p w14:paraId="42EC6B8A" w14:textId="4C6BF2C6" w:rsidR="003B0336" w:rsidRDefault="003B0336" w:rsidP="00504247">
                      <w:pPr>
                        <w:spacing w:after="0"/>
                        <w:rPr>
                          <w:sz w:val="24"/>
                        </w:rPr>
                      </w:pPr>
                      <w:r>
                        <w:rPr>
                          <w:sz w:val="24"/>
                        </w:rPr>
                        <w:t>Staff Introduction</w:t>
                      </w:r>
                    </w:p>
                    <w:p w14:paraId="5E31174C" w14:textId="682E1F19" w:rsidR="003B0336" w:rsidRDefault="003B0336" w:rsidP="00504247">
                      <w:pPr>
                        <w:spacing w:after="0"/>
                        <w:rPr>
                          <w:sz w:val="24"/>
                        </w:rPr>
                      </w:pPr>
                      <w:r>
                        <w:rPr>
                          <w:sz w:val="24"/>
                        </w:rPr>
                        <w:t>Important Messages</w:t>
                      </w:r>
                    </w:p>
                    <w:p w14:paraId="1C57A664" w14:textId="77777777" w:rsidR="003B0336" w:rsidRDefault="003B0336" w:rsidP="00504247">
                      <w:pPr>
                        <w:spacing w:after="0"/>
                        <w:rPr>
                          <w:sz w:val="24"/>
                        </w:rPr>
                      </w:pPr>
                    </w:p>
                    <w:p w14:paraId="69970465" w14:textId="77777777" w:rsidR="003B0336" w:rsidRDefault="003B0336" w:rsidP="00504247">
                      <w:pPr>
                        <w:rPr>
                          <w:sz w:val="24"/>
                          <w:u w:val="single"/>
                        </w:rPr>
                      </w:pPr>
                      <w:r w:rsidRPr="00504247">
                        <w:rPr>
                          <w:sz w:val="24"/>
                          <w:u w:val="single"/>
                        </w:rPr>
                        <w:t>Page 2</w:t>
                      </w:r>
                    </w:p>
                    <w:p w14:paraId="5562AE2F" w14:textId="2C76E4A3" w:rsidR="003B0336" w:rsidRDefault="003B0336" w:rsidP="00504247">
                      <w:pPr>
                        <w:spacing w:after="0"/>
                        <w:rPr>
                          <w:sz w:val="24"/>
                        </w:rPr>
                      </w:pPr>
                      <w:r>
                        <w:rPr>
                          <w:sz w:val="24"/>
                        </w:rPr>
                        <w:t>What have your children been up to?</w:t>
                      </w:r>
                    </w:p>
                    <w:p w14:paraId="1AC824FA" w14:textId="77777777" w:rsidR="003B0336" w:rsidRDefault="003B0336" w:rsidP="00504247">
                      <w:pPr>
                        <w:spacing w:after="0"/>
                        <w:rPr>
                          <w:sz w:val="24"/>
                        </w:rPr>
                      </w:pPr>
                    </w:p>
                    <w:p w14:paraId="01A95000" w14:textId="275E7C4B" w:rsidR="003B0336" w:rsidRPr="00FC15FC" w:rsidRDefault="003B0336" w:rsidP="00504247">
                      <w:pPr>
                        <w:spacing w:after="0"/>
                        <w:rPr>
                          <w:sz w:val="24"/>
                          <w:u w:val="single"/>
                        </w:rPr>
                      </w:pPr>
                      <w:r w:rsidRPr="00FC15FC">
                        <w:rPr>
                          <w:sz w:val="24"/>
                          <w:u w:val="single"/>
                        </w:rPr>
                        <w:t xml:space="preserve">Page 3 </w:t>
                      </w:r>
                    </w:p>
                    <w:p w14:paraId="7A8CFD0D" w14:textId="7E824BD2" w:rsidR="003B0336" w:rsidRDefault="003B0336" w:rsidP="00504247">
                      <w:pPr>
                        <w:spacing w:after="0"/>
                        <w:rPr>
                          <w:sz w:val="24"/>
                        </w:rPr>
                      </w:pPr>
                      <w:r>
                        <w:rPr>
                          <w:sz w:val="24"/>
                        </w:rPr>
                        <w:t>Policy of the month</w:t>
                      </w:r>
                    </w:p>
                    <w:p w14:paraId="67A3B1F2" w14:textId="0DEE7818" w:rsidR="00B02E7D" w:rsidRDefault="00B02E7D" w:rsidP="00504247">
                      <w:pPr>
                        <w:spacing w:after="0"/>
                        <w:rPr>
                          <w:sz w:val="24"/>
                        </w:rPr>
                      </w:pPr>
                    </w:p>
                    <w:p w14:paraId="1081E8C5" w14:textId="19CA398A" w:rsidR="00B02E7D" w:rsidRDefault="00B02E7D" w:rsidP="00504247">
                      <w:pPr>
                        <w:spacing w:after="0"/>
                        <w:rPr>
                          <w:sz w:val="24"/>
                        </w:rPr>
                      </w:pPr>
                      <w:r>
                        <w:rPr>
                          <w:sz w:val="24"/>
                        </w:rPr>
                        <w:t xml:space="preserve">Page 4 </w:t>
                      </w:r>
                    </w:p>
                    <w:p w14:paraId="7E0E2A16" w14:textId="2BDF083C" w:rsidR="00B02E7D" w:rsidRPr="00D77E46" w:rsidRDefault="00D77E46" w:rsidP="00D77E46">
                      <w:pPr>
                        <w:spacing w:after="0"/>
                        <w:rPr>
                          <w:sz w:val="24"/>
                        </w:rPr>
                      </w:pPr>
                      <w:r w:rsidRPr="00D77E46">
                        <w:rPr>
                          <w:sz w:val="24"/>
                        </w:rPr>
                        <w:t>Recipe of the month</w:t>
                      </w:r>
                    </w:p>
                    <w:p w14:paraId="0D6ED4BD" w14:textId="38843326" w:rsidR="003B0336" w:rsidRDefault="003B0336" w:rsidP="00504247">
                      <w:pPr>
                        <w:spacing w:after="0"/>
                        <w:rPr>
                          <w:sz w:val="24"/>
                        </w:rPr>
                      </w:pPr>
                      <w:r>
                        <w:rPr>
                          <w:sz w:val="24"/>
                        </w:rPr>
                        <w:t>Photographs</w:t>
                      </w:r>
                      <w:bookmarkStart w:id="6" w:name="_GoBack"/>
                      <w:bookmarkEnd w:id="6"/>
                    </w:p>
                    <w:p w14:paraId="0760EC75" w14:textId="77777777" w:rsidR="003B0336" w:rsidRPr="00504247" w:rsidRDefault="003B0336" w:rsidP="00504247">
                      <w:pPr>
                        <w:spacing w:after="0"/>
                        <w:rPr>
                          <w:sz w:val="24"/>
                        </w:rPr>
                      </w:pPr>
                    </w:p>
                    <w:p w14:paraId="576EB277" w14:textId="77777777" w:rsidR="003B0336" w:rsidRPr="00504247" w:rsidRDefault="003B0336" w:rsidP="00504247">
                      <w:pPr>
                        <w:rPr>
                          <w:sz w:val="24"/>
                          <w:u w:val="single"/>
                        </w:rPr>
                      </w:pPr>
                    </w:p>
                  </w:txbxContent>
                </v:textbox>
                <w10:wrap type="square" anchorx="margin"/>
              </v:shape>
            </w:pict>
          </mc:Fallback>
        </mc:AlternateContent>
      </w:r>
      <w:r w:rsidR="00483436">
        <w:rPr>
          <w:noProof/>
        </w:rPr>
        <mc:AlternateContent>
          <mc:Choice Requires="wps">
            <w:drawing>
              <wp:anchor distT="0" distB="0" distL="114300" distR="114300" simplePos="0" relativeHeight="251656192" behindDoc="0" locked="0" layoutInCell="1" allowOverlap="1" wp14:anchorId="58A4304B" wp14:editId="4F99D64C">
                <wp:simplePos x="0" y="0"/>
                <wp:positionH relativeFrom="margin">
                  <wp:align>left</wp:align>
                </wp:positionH>
                <wp:positionV relativeFrom="paragraph">
                  <wp:posOffset>6534785</wp:posOffset>
                </wp:positionV>
                <wp:extent cx="3743325" cy="2362200"/>
                <wp:effectExtent l="0" t="0" r="9525" b="0"/>
                <wp:wrapNone/>
                <wp:docPr id="50" name="Rounded Rectangle 50"/>
                <wp:cNvGraphicFramePr/>
                <a:graphic xmlns:a="http://schemas.openxmlformats.org/drawingml/2006/main">
                  <a:graphicData uri="http://schemas.microsoft.com/office/word/2010/wordprocessingShape">
                    <wps:wsp>
                      <wps:cNvSpPr/>
                      <wps:spPr>
                        <a:xfrm>
                          <a:off x="0" y="0"/>
                          <a:ext cx="3743325" cy="2362200"/>
                        </a:xfrm>
                        <a:prstGeom prst="round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21F65" w14:textId="3C70B661" w:rsidR="003B0336" w:rsidRDefault="003B0336" w:rsidP="00F97C8C">
                            <w:pPr>
                              <w:rPr>
                                <w:rFonts w:ascii="Arial" w:hAnsi="Arial" w:cs="Arial"/>
                                <w:color w:val="000000" w:themeColor="text1"/>
                                <w:sz w:val="24"/>
                                <w:szCs w:val="24"/>
                              </w:rPr>
                            </w:pPr>
                          </w:p>
                          <w:p w14:paraId="7B8E8F07" w14:textId="656514E3" w:rsidR="003B0336" w:rsidRDefault="003B0336" w:rsidP="00F97C8C">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8163F01" wp14:editId="3295E098">
                                  <wp:extent cx="801349" cy="142462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01349" cy="1424620"/>
                                          </a:xfrm>
                                          <a:prstGeom prst="rect">
                                            <a:avLst/>
                                          </a:prstGeom>
                                          <a:noFill/>
                                          <a:ln>
                                            <a:noFill/>
                                          </a:ln>
                                          <a:extLst>
                                            <a:ext uri="{53640926-AAD7-44D8-BBD7-CCE9431645EC}">
                                              <a14:shadowObscured xmlns:a14="http://schemas.microsoft.com/office/drawing/2010/main"/>
                                            </a:ext>
                                          </a:extLst>
                                        </pic:spPr>
                                      </pic:pic>
                                    </a:graphicData>
                                  </a:graphic>
                                </wp:inline>
                              </w:drawing>
                            </w:r>
                          </w:p>
                          <w:p w14:paraId="1FDB15DF" w14:textId="4B117730" w:rsidR="003B0336" w:rsidRDefault="003B0336" w:rsidP="00F97C8C">
                            <w:pPr>
                              <w:rPr>
                                <w:rFonts w:ascii="Arial" w:hAnsi="Arial" w:cs="Arial"/>
                                <w:color w:val="000000" w:themeColor="text1"/>
                                <w:sz w:val="24"/>
                                <w:szCs w:val="24"/>
                              </w:rPr>
                            </w:pPr>
                          </w:p>
                          <w:p w14:paraId="32E2DDFC" w14:textId="7FD6B516" w:rsidR="003B0336" w:rsidRDefault="003B0336" w:rsidP="00F97C8C">
                            <w:pPr>
                              <w:rPr>
                                <w:rFonts w:ascii="Arial" w:hAnsi="Arial" w:cs="Arial"/>
                                <w:color w:val="000000" w:themeColor="text1"/>
                                <w:sz w:val="24"/>
                                <w:szCs w:val="24"/>
                              </w:rPr>
                            </w:pPr>
                          </w:p>
                          <w:p w14:paraId="446ADB72" w14:textId="77777777" w:rsidR="003B0336" w:rsidRDefault="003B0336" w:rsidP="00F97C8C">
                            <w:pPr>
                              <w:rPr>
                                <w:rFonts w:ascii="Arial" w:hAnsi="Arial" w:cs="Arial"/>
                                <w:color w:val="000000" w:themeColor="text1"/>
                                <w:sz w:val="24"/>
                                <w:szCs w:val="24"/>
                              </w:rPr>
                            </w:pPr>
                          </w:p>
                          <w:p w14:paraId="52718884" w14:textId="77777777" w:rsidR="003B0336" w:rsidRDefault="003B0336" w:rsidP="00F97C8C">
                            <w:pPr>
                              <w:rPr>
                                <w:rFonts w:ascii="Arial" w:hAnsi="Arial" w:cs="Arial"/>
                                <w:color w:val="000000" w:themeColor="text1"/>
                                <w:sz w:val="24"/>
                                <w:szCs w:val="24"/>
                              </w:rPr>
                            </w:pPr>
                          </w:p>
                          <w:p w14:paraId="688F2391"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 xml:space="preserve">My name is </w:t>
                            </w:r>
                            <w:r>
                              <w:rPr>
                                <w:rFonts w:ascii="Arial" w:hAnsi="Arial" w:cs="Arial"/>
                                <w:b/>
                                <w:color w:val="000000" w:themeColor="text1"/>
                                <w:sz w:val="24"/>
                                <w:szCs w:val="24"/>
                              </w:rPr>
                              <w:t xml:space="preserve">Niamh Heathcote </w:t>
                            </w:r>
                            <w:r>
                              <w:rPr>
                                <w:rFonts w:ascii="Arial" w:hAnsi="Arial" w:cs="Arial"/>
                                <w:color w:val="000000" w:themeColor="text1"/>
                                <w:sz w:val="24"/>
                                <w:szCs w:val="24"/>
                              </w:rPr>
                              <w:t xml:space="preserve"> and I will be your child’s key worker. I am an Early Years Practitioner in Daisy Room.  </w:t>
                            </w:r>
                          </w:p>
                          <w:p w14:paraId="565455EE"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 xml:space="preserve">I have joined Auckland Team in October 2018. I am a level 6 qualified Early Years Practioner with a degree in early childhood studies. </w:t>
                            </w:r>
                          </w:p>
                          <w:p w14:paraId="7C7166A5"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In my spare time I enjoy socialising with my friends and family also doing active things.</w:t>
                            </w:r>
                          </w:p>
                          <w:p w14:paraId="270E46A8" w14:textId="77777777" w:rsidR="003B0336" w:rsidRDefault="003B0336" w:rsidP="00F97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4304B" id="Rounded Rectangle 50" o:spid="_x0000_s1032" style="position:absolute;margin-left:0;margin-top:514.55pt;width:294.75pt;height:18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" fillcolor="#f9f" stroked="f" strokeweight="2pt">
                <v:textbox>
                  <w:txbxContent>
                    <w:p w14:paraId="0AE21F65" w14:textId="3C70B661" w:rsidR="003B0336" w:rsidRDefault="003B0336" w:rsidP="00F97C8C">
                      <w:pPr>
                        <w:rPr>
                          <w:rFonts w:ascii="Arial" w:hAnsi="Arial" w:cs="Arial"/>
                          <w:color w:val="000000" w:themeColor="text1"/>
                          <w:sz w:val="24"/>
                          <w:szCs w:val="24"/>
                        </w:rPr>
                      </w:pPr>
                    </w:p>
                    <w:p w14:paraId="7B8E8F07" w14:textId="656514E3" w:rsidR="003B0336" w:rsidRDefault="003B0336" w:rsidP="00F97C8C">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8163F01" wp14:editId="3295E098">
                            <wp:extent cx="801349" cy="142462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1349" cy="1424620"/>
                                    </a:xfrm>
                                    <a:prstGeom prst="rect">
                                      <a:avLst/>
                                    </a:prstGeom>
                                    <a:noFill/>
                                    <a:ln>
                                      <a:noFill/>
                                    </a:ln>
                                    <a:extLst>
                                      <a:ext uri="{53640926-AAD7-44D8-BBD7-CCE9431645EC}">
                                        <a14:shadowObscured xmlns:a14="http://schemas.microsoft.com/office/drawing/2010/main"/>
                                      </a:ext>
                                    </a:extLst>
                                  </pic:spPr>
                                </pic:pic>
                              </a:graphicData>
                            </a:graphic>
                          </wp:inline>
                        </w:drawing>
                      </w:r>
                    </w:p>
                    <w:p w14:paraId="1FDB15DF" w14:textId="4B117730" w:rsidR="003B0336" w:rsidRDefault="003B0336" w:rsidP="00F97C8C">
                      <w:pPr>
                        <w:rPr>
                          <w:rFonts w:ascii="Arial" w:hAnsi="Arial" w:cs="Arial"/>
                          <w:color w:val="000000" w:themeColor="text1"/>
                          <w:sz w:val="24"/>
                          <w:szCs w:val="24"/>
                        </w:rPr>
                      </w:pPr>
                    </w:p>
                    <w:p w14:paraId="32E2DDFC" w14:textId="7FD6B516" w:rsidR="003B0336" w:rsidRDefault="003B0336" w:rsidP="00F97C8C">
                      <w:pPr>
                        <w:rPr>
                          <w:rFonts w:ascii="Arial" w:hAnsi="Arial" w:cs="Arial"/>
                          <w:color w:val="000000" w:themeColor="text1"/>
                          <w:sz w:val="24"/>
                          <w:szCs w:val="24"/>
                        </w:rPr>
                      </w:pPr>
                    </w:p>
                    <w:p w14:paraId="446ADB72" w14:textId="77777777" w:rsidR="003B0336" w:rsidRDefault="003B0336" w:rsidP="00F97C8C">
                      <w:pPr>
                        <w:rPr>
                          <w:rFonts w:ascii="Arial" w:hAnsi="Arial" w:cs="Arial"/>
                          <w:color w:val="000000" w:themeColor="text1"/>
                          <w:sz w:val="24"/>
                          <w:szCs w:val="24"/>
                        </w:rPr>
                      </w:pPr>
                    </w:p>
                    <w:p w14:paraId="52718884" w14:textId="77777777" w:rsidR="003B0336" w:rsidRDefault="003B0336" w:rsidP="00F97C8C">
                      <w:pPr>
                        <w:rPr>
                          <w:rFonts w:ascii="Arial" w:hAnsi="Arial" w:cs="Arial"/>
                          <w:color w:val="000000" w:themeColor="text1"/>
                          <w:sz w:val="24"/>
                          <w:szCs w:val="24"/>
                        </w:rPr>
                      </w:pPr>
                    </w:p>
                    <w:p w14:paraId="688F2391"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 xml:space="preserve">My name is </w:t>
                      </w:r>
                      <w:r>
                        <w:rPr>
                          <w:rFonts w:ascii="Arial" w:hAnsi="Arial" w:cs="Arial"/>
                          <w:b/>
                          <w:color w:val="000000" w:themeColor="text1"/>
                          <w:sz w:val="24"/>
                          <w:szCs w:val="24"/>
                        </w:rPr>
                        <w:t xml:space="preserve">Niamh Heathcote </w:t>
                      </w:r>
                      <w:r>
                        <w:rPr>
                          <w:rFonts w:ascii="Arial" w:hAnsi="Arial" w:cs="Arial"/>
                          <w:color w:val="000000" w:themeColor="text1"/>
                          <w:sz w:val="24"/>
                          <w:szCs w:val="24"/>
                        </w:rPr>
                        <w:t xml:space="preserve"> and I will be your child’s key worker. I am an Early Years Practitioner in Daisy Room.  </w:t>
                      </w:r>
                    </w:p>
                    <w:p w14:paraId="565455EE"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 xml:space="preserve">I have joined Auckland Team in October 2018. I am a level 6 qualified Early Years Practioner with a degree in early childhood studies. </w:t>
                      </w:r>
                    </w:p>
                    <w:p w14:paraId="7C7166A5" w14:textId="77777777" w:rsidR="003B0336" w:rsidRDefault="003B0336" w:rsidP="00F97C8C">
                      <w:pPr>
                        <w:rPr>
                          <w:rFonts w:ascii="Arial" w:hAnsi="Arial" w:cs="Arial"/>
                          <w:color w:val="000000" w:themeColor="text1"/>
                          <w:sz w:val="24"/>
                          <w:szCs w:val="24"/>
                        </w:rPr>
                      </w:pPr>
                      <w:r>
                        <w:rPr>
                          <w:rFonts w:ascii="Arial" w:hAnsi="Arial" w:cs="Arial"/>
                          <w:color w:val="000000" w:themeColor="text1"/>
                          <w:sz w:val="24"/>
                          <w:szCs w:val="24"/>
                        </w:rPr>
                        <w:t>In my spare time I enjoy socialising with my friends and family also doing active things.</w:t>
                      </w:r>
                    </w:p>
                    <w:p w14:paraId="270E46A8" w14:textId="77777777" w:rsidR="003B0336" w:rsidRDefault="003B0336" w:rsidP="00F97C8C">
                      <w:pPr>
                        <w:jc w:val="center"/>
                      </w:pPr>
                    </w:p>
                  </w:txbxContent>
                </v:textbox>
                <w10:wrap anchorx="margin"/>
              </v:roundrect>
            </w:pict>
          </mc:Fallback>
        </mc:AlternateContent>
      </w:r>
      <w:r w:rsidR="00BA36C3">
        <w:rPr>
          <w:noProof/>
        </w:rPr>
        <mc:AlternateContent>
          <mc:Choice Requires="wps">
            <w:drawing>
              <wp:anchor distT="0" distB="0" distL="114300" distR="114300" simplePos="0" relativeHeight="251666432" behindDoc="0" locked="0" layoutInCell="1" allowOverlap="1" wp14:anchorId="086C28A6" wp14:editId="7FF942BF">
                <wp:simplePos x="0" y="0"/>
                <wp:positionH relativeFrom="column">
                  <wp:posOffset>1495425</wp:posOffset>
                </wp:positionH>
                <wp:positionV relativeFrom="paragraph">
                  <wp:posOffset>686435</wp:posOffset>
                </wp:positionV>
                <wp:extent cx="4286250" cy="952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862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838C3" w14:textId="77777777" w:rsidR="003B0336" w:rsidRPr="00483436" w:rsidRDefault="003B0336" w:rsidP="00233174">
                            <w:pPr>
                              <w:jc w:val="center"/>
                              <w:rPr>
                                <w:rFonts w:ascii="Comic Sans MS" w:hAnsi="Comic Sans MS"/>
                                <w:sz w:val="40"/>
                                <w:szCs w:val="40"/>
                              </w:rPr>
                            </w:pPr>
                            <w:r w:rsidRPr="00483436">
                              <w:rPr>
                                <w:rFonts w:ascii="Comic Sans MS" w:hAnsi="Comic Sans MS"/>
                                <w:sz w:val="40"/>
                                <w:szCs w:val="40"/>
                              </w:rPr>
                              <w:t>Message from the Management team</w:t>
                            </w:r>
                          </w:p>
                          <w:p w14:paraId="4A640BF5" w14:textId="77777777" w:rsidR="003B0336" w:rsidRDefault="003B0336" w:rsidP="002331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28A6" id="Text Box 28" o:spid="_x0000_s1033" type="#_x0000_t202" style="position:absolute;margin-left:117.75pt;margin-top:54.05pt;width:33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" filled="f" stroked="f" strokeweight=".5pt">
                <v:textbox>
                  <w:txbxContent>
                    <w:p w14:paraId="420838C3" w14:textId="77777777" w:rsidR="003B0336" w:rsidRPr="00483436" w:rsidRDefault="003B0336" w:rsidP="00233174">
                      <w:pPr>
                        <w:jc w:val="center"/>
                        <w:rPr>
                          <w:rFonts w:ascii="Comic Sans MS" w:hAnsi="Comic Sans MS"/>
                          <w:sz w:val="40"/>
                          <w:szCs w:val="40"/>
                        </w:rPr>
                      </w:pPr>
                      <w:r w:rsidRPr="00483436">
                        <w:rPr>
                          <w:rFonts w:ascii="Comic Sans MS" w:hAnsi="Comic Sans MS"/>
                          <w:sz w:val="40"/>
                          <w:szCs w:val="40"/>
                        </w:rPr>
                        <w:t>Message from the Management team</w:t>
                      </w:r>
                    </w:p>
                    <w:p w14:paraId="4A640BF5" w14:textId="77777777" w:rsidR="003B0336" w:rsidRDefault="003B0336" w:rsidP="00233174">
                      <w:pPr>
                        <w:jc w:val="center"/>
                      </w:pPr>
                    </w:p>
                  </w:txbxContent>
                </v:textbox>
              </v:shape>
            </w:pict>
          </mc:Fallback>
        </mc:AlternateContent>
      </w:r>
      <w:r w:rsidR="00457CD8">
        <w:rPr>
          <w:noProof/>
        </w:rPr>
        <mc:AlternateContent>
          <mc:Choice Requires="wps">
            <w:drawing>
              <wp:anchor distT="0" distB="0" distL="114300" distR="114300" simplePos="0" relativeHeight="251669504" behindDoc="0" locked="0" layoutInCell="1" allowOverlap="1" wp14:anchorId="61D44B28" wp14:editId="44C08BF6">
                <wp:simplePos x="0" y="0"/>
                <wp:positionH relativeFrom="margin">
                  <wp:align>right</wp:align>
                </wp:positionH>
                <wp:positionV relativeFrom="paragraph">
                  <wp:posOffset>8890000</wp:posOffset>
                </wp:positionV>
                <wp:extent cx="7239000" cy="4286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7239000" cy="428625"/>
                        </a:xfrm>
                        <a:prstGeom prst="rect">
                          <a:avLst/>
                        </a:prstGeom>
                        <a:solidFill>
                          <a:srgbClr val="00B050"/>
                        </a:solidFill>
                        <a:ln>
                          <a:solidFill>
                            <a:srgbClr val="CF3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1D75F" id="Rectangle 58" o:spid="_x0000_s1026" style="position:absolute;margin-left:518.8pt;margin-top:700pt;width:570pt;height:33.75pt;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" fillcolor="#00b050" strokecolor="#cf3d9b" strokeweight="2pt">
                <w10:wrap anchorx="margin"/>
              </v:rect>
            </w:pict>
          </mc:Fallback>
        </mc:AlternateContent>
      </w:r>
      <w:r w:rsidR="00457CD8">
        <w:rPr>
          <w:noProof/>
        </w:rPr>
        <mc:AlternateContent>
          <mc:Choice Requires="wps">
            <w:drawing>
              <wp:anchor distT="45720" distB="45720" distL="114300" distR="114300" simplePos="0" relativeHeight="251673600" behindDoc="0" locked="0" layoutInCell="1" allowOverlap="1" wp14:anchorId="771A6494" wp14:editId="29C62EB7">
                <wp:simplePos x="0" y="0"/>
                <wp:positionH relativeFrom="page">
                  <wp:posOffset>352425</wp:posOffset>
                </wp:positionH>
                <wp:positionV relativeFrom="paragraph">
                  <wp:posOffset>8849360</wp:posOffset>
                </wp:positionV>
                <wp:extent cx="7155180" cy="4191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19100"/>
                        </a:xfrm>
                        <a:prstGeom prst="rect">
                          <a:avLst/>
                        </a:prstGeom>
                        <a:noFill/>
                        <a:ln w="9525">
                          <a:noFill/>
                          <a:miter lim="800000"/>
                          <a:headEnd/>
                          <a:tailEnd/>
                        </a:ln>
                      </wps:spPr>
                      <wps:txbx>
                        <w:txbxContent>
                          <w:p w14:paraId="682F5050" w14:textId="36001C44" w:rsidR="003B0336" w:rsidRPr="002734CC" w:rsidRDefault="003B0336" w:rsidP="002734CC">
                            <w:pPr>
                              <w:spacing w:after="0"/>
                              <w:rPr>
                                <w:b/>
                                <w:color w:val="EEECE1" w:themeColor="background2"/>
                                <w:sz w:val="20"/>
                              </w:rPr>
                            </w:pPr>
                            <w:r w:rsidRPr="002734CC">
                              <w:rPr>
                                <w:b/>
                                <w:color w:val="EEECE1" w:themeColor="background2"/>
                                <w:sz w:val="20"/>
                              </w:rPr>
                              <w:t xml:space="preserve">Contact </w:t>
                            </w:r>
                            <w:r>
                              <w:rPr>
                                <w:b/>
                                <w:color w:val="EEECE1" w:themeColor="background2"/>
                                <w:sz w:val="20"/>
                              </w:rPr>
                              <w:t>Auckland House</w:t>
                            </w:r>
                            <w:r w:rsidRPr="002734CC">
                              <w:rPr>
                                <w:b/>
                                <w:color w:val="EEECE1" w:themeColor="background2"/>
                                <w:sz w:val="20"/>
                              </w:rPr>
                              <w:t xml:space="preserve"> Day Nursery</w:t>
                            </w:r>
                            <w:r>
                              <w:rPr>
                                <w:b/>
                                <w:color w:val="EEECE1" w:themeColor="background2"/>
                                <w:sz w:val="20"/>
                              </w:rPr>
                              <w:t xml:space="preserve">                                                                                                                 kelielever@aucklandcollege.com</w:t>
                            </w:r>
                          </w:p>
                          <w:p w14:paraId="7A28F609" w14:textId="2FF5989B" w:rsidR="003B0336" w:rsidRPr="002734CC" w:rsidRDefault="003B0336" w:rsidP="002734CC">
                            <w:pPr>
                              <w:spacing w:after="0"/>
                              <w:rPr>
                                <w:b/>
                                <w:color w:val="EEECE1" w:themeColor="background2"/>
                                <w:sz w:val="20"/>
                              </w:rPr>
                            </w:pPr>
                            <w:r w:rsidRPr="002734CC">
                              <w:rPr>
                                <w:b/>
                                <w:color w:val="EEECE1" w:themeColor="background2"/>
                                <w:sz w:val="20"/>
                              </w:rPr>
                              <w:t xml:space="preserve">Phone: </w:t>
                            </w:r>
                            <w:r>
                              <w:rPr>
                                <w:b/>
                                <w:color w:val="EEECE1" w:themeColor="background2"/>
                                <w:sz w:val="20"/>
                              </w:rPr>
                              <w:t>0151 727 0083                                                                                                                      deputynurserymanager@aucklandcollege</w:t>
                            </w:r>
                            <w:r w:rsidRPr="002734CC">
                              <w:rPr>
                                <w:b/>
                                <w:color w:val="EEECE1" w:themeColor="background2"/>
                                <w:sz w:val="20"/>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A6494" id="_x0000_s1034" type="#_x0000_t202" style="position:absolute;margin-left:27.75pt;margin-top:696.8pt;width:563.4pt;height:33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" filled="f" stroked="f">
                <v:textbox>
                  <w:txbxContent>
                    <w:p w14:paraId="682F5050" w14:textId="36001C44" w:rsidR="003B0336" w:rsidRPr="002734CC" w:rsidRDefault="003B0336" w:rsidP="002734CC">
                      <w:pPr>
                        <w:spacing w:after="0"/>
                        <w:rPr>
                          <w:b/>
                          <w:color w:val="EEECE1" w:themeColor="background2"/>
                          <w:sz w:val="20"/>
                        </w:rPr>
                      </w:pPr>
                      <w:r w:rsidRPr="002734CC">
                        <w:rPr>
                          <w:b/>
                          <w:color w:val="EEECE1" w:themeColor="background2"/>
                          <w:sz w:val="20"/>
                        </w:rPr>
                        <w:t xml:space="preserve">Contact </w:t>
                      </w:r>
                      <w:r>
                        <w:rPr>
                          <w:b/>
                          <w:color w:val="EEECE1" w:themeColor="background2"/>
                          <w:sz w:val="20"/>
                        </w:rPr>
                        <w:t>Auckland House</w:t>
                      </w:r>
                      <w:r w:rsidRPr="002734CC">
                        <w:rPr>
                          <w:b/>
                          <w:color w:val="EEECE1" w:themeColor="background2"/>
                          <w:sz w:val="20"/>
                        </w:rPr>
                        <w:t xml:space="preserve"> Day Nursery</w:t>
                      </w:r>
                      <w:r>
                        <w:rPr>
                          <w:b/>
                          <w:color w:val="EEECE1" w:themeColor="background2"/>
                          <w:sz w:val="20"/>
                        </w:rPr>
                        <w:t xml:space="preserve">                                                                                                                 kelielever@aucklandcollege.com</w:t>
                      </w:r>
                    </w:p>
                    <w:p w14:paraId="7A28F609" w14:textId="2FF5989B" w:rsidR="003B0336" w:rsidRPr="002734CC" w:rsidRDefault="003B0336" w:rsidP="002734CC">
                      <w:pPr>
                        <w:spacing w:after="0"/>
                        <w:rPr>
                          <w:b/>
                          <w:color w:val="EEECE1" w:themeColor="background2"/>
                          <w:sz w:val="20"/>
                        </w:rPr>
                      </w:pPr>
                      <w:r w:rsidRPr="002734CC">
                        <w:rPr>
                          <w:b/>
                          <w:color w:val="EEECE1" w:themeColor="background2"/>
                          <w:sz w:val="20"/>
                        </w:rPr>
                        <w:t xml:space="preserve">Phone: </w:t>
                      </w:r>
                      <w:r>
                        <w:rPr>
                          <w:b/>
                          <w:color w:val="EEECE1" w:themeColor="background2"/>
                          <w:sz w:val="20"/>
                        </w:rPr>
                        <w:t>0151 727 0083                                                                                                                      deputynurserymanager@aucklandcollege</w:t>
                      </w:r>
                      <w:r w:rsidRPr="002734CC">
                        <w:rPr>
                          <w:b/>
                          <w:color w:val="EEECE1" w:themeColor="background2"/>
                          <w:sz w:val="20"/>
                        </w:rPr>
                        <w:t>.com</w:t>
                      </w:r>
                    </w:p>
                  </w:txbxContent>
                </v:textbox>
                <w10:wrap type="square" anchorx="page"/>
              </v:shape>
            </w:pict>
          </mc:Fallback>
        </mc:AlternateContent>
      </w:r>
      <w:r w:rsidR="00533440">
        <w:rPr>
          <w:noProof/>
        </w:rPr>
        <w:drawing>
          <wp:anchor distT="0" distB="0" distL="114300" distR="114300" simplePos="0" relativeHeight="251652096" behindDoc="0" locked="0" layoutInCell="1" allowOverlap="1" wp14:anchorId="63601062" wp14:editId="32FAEDDC">
            <wp:simplePos x="0" y="0"/>
            <wp:positionH relativeFrom="column">
              <wp:posOffset>-2289774</wp:posOffset>
            </wp:positionH>
            <wp:positionV relativeFrom="paragraph">
              <wp:posOffset>6383823</wp:posOffset>
            </wp:positionV>
            <wp:extent cx="845389" cy="96186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6254" cy="962847"/>
                    </a:xfrm>
                    <a:prstGeom prst="rect">
                      <a:avLst/>
                    </a:prstGeom>
                    <a:noFill/>
                  </pic:spPr>
                </pic:pic>
              </a:graphicData>
            </a:graphic>
            <wp14:sizeRelH relativeFrom="page">
              <wp14:pctWidth>0</wp14:pctWidth>
            </wp14:sizeRelH>
            <wp14:sizeRelV relativeFrom="page">
              <wp14:pctHeight>0</wp14:pctHeight>
            </wp14:sizeRelV>
          </wp:anchor>
        </w:drawing>
      </w:r>
      <w:r w:rsidR="00991575">
        <w:rPr>
          <w:noProof/>
          <w:lang w:val="en-GB" w:eastAsia="en-GB"/>
        </w:rPr>
        <w:t xml:space="preserve"> </w:t>
      </w:r>
      <w:r w:rsidR="00C243F9">
        <w:br w:type="page"/>
      </w:r>
      <w:r w:rsidR="00341C6A">
        <w:rPr>
          <w:noProof/>
        </w:rPr>
        <w:lastRenderedPageBreak/>
        <mc:AlternateContent>
          <mc:Choice Requires="wps">
            <w:drawing>
              <wp:anchor distT="0" distB="0" distL="114300" distR="114300" simplePos="0" relativeHeight="251586048" behindDoc="1" locked="0" layoutInCell="1" allowOverlap="1" wp14:anchorId="3F53326F" wp14:editId="3CB6C1DF">
                <wp:simplePos x="0" y="0"/>
                <wp:positionH relativeFrom="margin">
                  <wp:posOffset>-47625</wp:posOffset>
                </wp:positionH>
                <wp:positionV relativeFrom="paragraph">
                  <wp:posOffset>66675</wp:posOffset>
                </wp:positionV>
                <wp:extent cx="7467600" cy="1914525"/>
                <wp:effectExtent l="0" t="0" r="0" b="9525"/>
                <wp:wrapNone/>
                <wp:docPr id="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67600" cy="191452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F1A01" w14:textId="77777777" w:rsidR="00B02E7D" w:rsidRDefault="003B0336" w:rsidP="00261356">
                            <w:pPr>
                              <w:spacing w:after="0"/>
                              <w:rPr>
                                <w:rFonts w:ascii="Comic Sans MS" w:hAnsi="Comic Sans MS"/>
                                <w:b/>
                                <w:color w:val="CF3D9B"/>
                                <w:sz w:val="20"/>
                                <w:szCs w:val="20"/>
                                <w:u w:val="single"/>
                              </w:rPr>
                            </w:pPr>
                            <w:r w:rsidRPr="004F0D8F">
                              <w:rPr>
                                <w:rFonts w:ascii="Comic Sans MS" w:hAnsi="Comic Sans MS"/>
                                <w:b/>
                                <w:color w:val="CF3D9B"/>
                                <w:sz w:val="20"/>
                                <w:szCs w:val="20"/>
                                <w:u w:val="single"/>
                              </w:rPr>
                              <w:t xml:space="preserve">Buttercups </w:t>
                            </w:r>
                          </w:p>
                          <w:p w14:paraId="128899BF" w14:textId="6B16F8B8" w:rsidR="003B0336" w:rsidRPr="00885ED2" w:rsidRDefault="003B0336" w:rsidP="00261356">
                            <w:pPr>
                              <w:spacing w:after="0"/>
                              <w:rPr>
                                <w:rFonts w:ascii="Comic Sans MS" w:hAnsi="Comic Sans MS"/>
                                <w:b/>
                                <w:bCs/>
                                <w:color w:val="CF3D9B"/>
                                <w:sz w:val="20"/>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326F" id="Freeform 142" o:spid="_x0000_s1035" style="position:absolute;margin-left:-3.75pt;margin-top:5.25pt;width:588pt;height:150.75pt;flip:x;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6839853,115;6938425,1947;7032846,5842;7120004,11684;7200937,19129;7273569,28407;7335825,38831;7386667,50629;7426096,63344;7454111,77090;7466562,91522;7466562,1823003;7454111,1837435;7426096,1851181;7386667,1864010;7335825,1875694;7273569,1886232;7200937,1895281;7120004,1902956;7032846,1908683;6938425,1912578;6839853,1914410;627747,1914410;529175,1912578;434754,1908683;347596,1902956;265625,1895281;194031,1886232;131775,1875694;79895,1864010;41504,1851181;13489,1837435;1038,1823003;1038,91522;13489,77090;41504,63344;79895,50629;131775,38831;194031,28407;265625,19129;347596,11684;434754,5842;529175,1947;627747,115" o:connectangles="0,0,0,0,0,0,0,0,0,0,0,0,0,0,0,0,0,0,0,0,0,0,0,0,0,0,0,0,0,0,0,0,0,0,0,0,0,0,0,0,0,0,0,0" textboxrect="0,0,7197,16714"/>
                <v:textbox>
                  <w:txbxContent>
                    <w:p w14:paraId="5A0F1A01" w14:textId="77777777" w:rsidR="00B02E7D" w:rsidRDefault="003B0336" w:rsidP="00261356">
                      <w:pPr>
                        <w:spacing w:after="0"/>
                        <w:rPr>
                          <w:rFonts w:ascii="Comic Sans MS" w:hAnsi="Comic Sans MS"/>
                          <w:b/>
                          <w:color w:val="CF3D9B"/>
                          <w:sz w:val="20"/>
                          <w:szCs w:val="20"/>
                          <w:u w:val="single"/>
                        </w:rPr>
                      </w:pPr>
                      <w:r w:rsidRPr="004F0D8F">
                        <w:rPr>
                          <w:rFonts w:ascii="Comic Sans MS" w:hAnsi="Comic Sans MS"/>
                          <w:b/>
                          <w:color w:val="CF3D9B"/>
                          <w:sz w:val="20"/>
                          <w:szCs w:val="20"/>
                          <w:u w:val="single"/>
                        </w:rPr>
                        <w:t xml:space="preserve">Buttercups </w:t>
                      </w:r>
                    </w:p>
                    <w:p w14:paraId="128899BF" w14:textId="6B16F8B8" w:rsidR="003B0336" w:rsidRPr="00885ED2" w:rsidRDefault="003B0336" w:rsidP="00261356">
                      <w:pPr>
                        <w:spacing w:after="0"/>
                        <w:rPr>
                          <w:rFonts w:ascii="Comic Sans MS" w:hAnsi="Comic Sans MS"/>
                          <w:b/>
                          <w:bCs/>
                          <w:color w:val="CF3D9B"/>
                          <w:sz w:val="20"/>
                          <w:szCs w:val="18"/>
                          <w:u w:val="single"/>
                        </w:rPr>
                      </w:pPr>
                    </w:p>
                  </w:txbxContent>
                </v:textbox>
                <w10:wrap anchorx="margin"/>
              </v:shape>
            </w:pict>
          </mc:Fallback>
        </mc:AlternateContent>
      </w:r>
      <w:r w:rsidR="006919DD">
        <w:t>`</w:t>
      </w:r>
      <w:r w:rsidR="005F690C">
        <w:rPr>
          <w:noProof/>
        </w:rPr>
        <mc:AlternateContent>
          <mc:Choice Requires="wps">
            <w:drawing>
              <wp:anchor distT="0" distB="0" distL="114300" distR="114300" simplePos="0" relativeHeight="251582976" behindDoc="0" locked="0" layoutInCell="1" allowOverlap="1" wp14:anchorId="260196C9" wp14:editId="61455E5B">
                <wp:simplePos x="0" y="0"/>
                <wp:positionH relativeFrom="column">
                  <wp:posOffset>181610</wp:posOffset>
                </wp:positionH>
                <wp:positionV relativeFrom="paragraph">
                  <wp:posOffset>9241790</wp:posOffset>
                </wp:positionV>
                <wp:extent cx="7239000" cy="428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239000" cy="428625"/>
                        </a:xfrm>
                        <a:prstGeom prst="rect">
                          <a:avLst/>
                        </a:prstGeom>
                        <a:solidFill>
                          <a:srgbClr val="00B050"/>
                        </a:solidFill>
                        <a:ln w="25400" cap="flat" cmpd="sng" algn="ctr">
                          <a:solidFill>
                            <a:srgbClr val="CF3D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87A0A" id="Rectangle 15" o:spid="_x0000_s1026" style="position:absolute;margin-left:14.3pt;margin-top:727.7pt;width:570pt;height:33.7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" fillcolor="#00b050" strokecolor="#cf3d9b" strokeweight="2pt"/>
            </w:pict>
          </mc:Fallback>
        </mc:AlternateContent>
      </w:r>
    </w:p>
    <w:p w14:paraId="2F2CA2A3" w14:textId="18DF17CE" w:rsidR="008F20E8" w:rsidRPr="00A15DE3" w:rsidRDefault="00D941F8">
      <w:pPr>
        <w:rPr>
          <w:sz w:val="24"/>
          <w:szCs w:val="24"/>
        </w:rPr>
      </w:pPr>
      <w:r w:rsidRPr="00A15DE3">
        <w:rPr>
          <w:noProof/>
          <w:sz w:val="24"/>
          <w:szCs w:val="24"/>
        </w:rPr>
        <mc:AlternateContent>
          <mc:Choice Requires="wps">
            <w:drawing>
              <wp:anchor distT="0" distB="0" distL="114300" distR="114300" simplePos="0" relativeHeight="251636224" behindDoc="1" locked="0" layoutInCell="1" allowOverlap="1" wp14:anchorId="36F01273" wp14:editId="41A0E8BE">
                <wp:simplePos x="0" y="0"/>
                <wp:positionH relativeFrom="margin">
                  <wp:align>left</wp:align>
                </wp:positionH>
                <wp:positionV relativeFrom="paragraph">
                  <wp:posOffset>1696084</wp:posOffset>
                </wp:positionV>
                <wp:extent cx="1733550" cy="5019675"/>
                <wp:effectExtent l="0" t="0" r="0" b="9525"/>
                <wp:wrapNone/>
                <wp:docPr id="19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3550" cy="50196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3">
                            <a:lumMod val="60000"/>
                            <a:lumOff val="40000"/>
                          </a:schemeClr>
                        </a:solidFill>
                        <a:ln>
                          <a:noFill/>
                        </a:ln>
                      </wps:spPr>
                      <wps:txbx>
                        <w:txbxContent>
                          <w:p w14:paraId="6B3C0C23" w14:textId="3122C3EB" w:rsidR="003B0336" w:rsidRDefault="003B0336" w:rsidP="00FD1CD2">
                            <w:pPr>
                              <w:spacing w:after="0"/>
                              <w:jc w:val="center"/>
                              <w:rPr>
                                <w:rFonts w:ascii="Comic Sans MS" w:hAnsi="Comic Sans MS"/>
                                <w:b/>
                                <w:color w:val="CF3D9B"/>
                                <w:u w:val="single"/>
                              </w:rPr>
                            </w:pPr>
                            <w:r w:rsidRPr="008213A2">
                              <w:rPr>
                                <w:rFonts w:ascii="Comic Sans MS" w:hAnsi="Comic Sans MS"/>
                                <w:b/>
                                <w:color w:val="CF3D9B"/>
                                <w:u w:val="single"/>
                              </w:rPr>
                              <w:t xml:space="preserve">Daisy </w:t>
                            </w:r>
                          </w:p>
                          <w:p w14:paraId="53951018" w14:textId="5F281F1C" w:rsidR="00D941F8" w:rsidRPr="00D941F8" w:rsidRDefault="00D941F8" w:rsidP="00D941F8">
                            <w:pPr>
                              <w:spacing w:after="0"/>
                              <w:jc w:val="center"/>
                              <w:rPr>
                                <w:rFonts w:ascii="Comic Sans MS" w:hAnsi="Comic Sans MS"/>
                                <w:sz w:val="16"/>
                                <w:szCs w:val="16"/>
                              </w:rPr>
                            </w:pPr>
                            <w:r w:rsidRPr="00D941F8">
                              <w:rPr>
                                <w:rFonts w:ascii="Comic Sans MS" w:hAnsi="Comic Sans MS"/>
                                <w:color w:val="000000" w:themeColor="text1"/>
                                <w:sz w:val="14"/>
                                <w:szCs w:val="14"/>
                              </w:rPr>
                              <w:t xml:space="preserve">Our song for week one was Casper the friendly ghost. Children enjoyed painting ghosts, exploring marks and showing good fie motor skills. Children also enjoyed exploring the ghost themed tuff tray. children engaged well with others. The children enjoyed exploring themed tuff trays. of the three little men in a flying saucer. Children </w:t>
                            </w:r>
                            <w:r w:rsidRPr="00D941F8">
                              <w:rPr>
                                <w:rFonts w:ascii="Comic Sans MS" w:hAnsi="Comic Sans MS"/>
                                <w:sz w:val="14"/>
                                <w:szCs w:val="14"/>
                              </w:rPr>
                              <w:t>created saucers and spaceships using a range of materials. We also enjoyed making creations around ‘three little ducks’, the children enjoyed learning about ducks.  We enjoyed reading a range of different stories, such as ‘tangled’, Goldilocks and the three bears. The night garden and little duck. Through exploring these children explored a range of creative activities. the children enjoyed reading the stories and making their own characters. They enjoyed making their own iggle piggles and had lots of fun</w:t>
                            </w:r>
                            <w:r w:rsidRPr="00D941F8">
                              <w:rPr>
                                <w:rFonts w:ascii="Comic Sans MS" w:hAnsi="Comic Sans MS"/>
                                <w:sz w:val="16"/>
                                <w:szCs w:val="16"/>
                              </w:rPr>
                              <w:t xml:space="preserve"> making paper Mache ducks. </w:t>
                            </w:r>
                          </w:p>
                          <w:p w14:paraId="66CE20A5" w14:textId="4420A38B" w:rsidR="003B0336" w:rsidRPr="00851D82" w:rsidRDefault="003B0336" w:rsidP="0033159E">
                            <w:pPr>
                              <w:spacing w:after="0"/>
                              <w:jc w:val="center"/>
                              <w:rPr>
                                <w:rFonts w:ascii="Comic Sans MS" w:hAnsi="Comic Sans MS"/>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01273" id="_x0000_s1036" style="position:absolute;margin-left:0;margin-top:133.55pt;width:136.5pt;height:395.25pt;flip:x;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2d69b [1942]" stroked="f">
                <v:stroke joinstyle="miter"/>
                <v:formulas/>
                <v:path arrowok="t" o:connecttype="custom" o:connectlocs="1587823,300;1610706,5106;1632625,15317;1652858,30633;1671646,50155;1688507,74481;1702959,101811;1714762,132745;1723915,166081;1730419,202120;1733309,239962;1733309,4779713;1730419,4817555;1723915,4853594;1714762,4887231;1702959,4917864;1688507,4945494;1671646,4969220;1652858,4989342;1632625,5004358;1610706,5014569;1587823,5019375;145727,5019375;122844,5014569;100925,5004358;80692,4989342;61663,4969220;45043,4945494;30591,4917864;18547,4887231;9635,4853594;3131,4817555;241,4779713;241,239962;3131,202120;9635,166081;18547,132745;30591,101811;45043,74481;61663,50155;80692,30633;100925,15317;122844,5106;145727,300" o:connectangles="0,0,0,0,0,0,0,0,0,0,0,0,0,0,0,0,0,0,0,0,0,0,0,0,0,0,0,0,0,0,0,0,0,0,0,0,0,0,0,0,0,0,0,0" textboxrect="0,0,7197,16714"/>
                <v:textbox>
                  <w:txbxContent>
                    <w:p w14:paraId="6B3C0C23" w14:textId="3122C3EB" w:rsidR="003B0336" w:rsidRDefault="003B0336" w:rsidP="00FD1CD2">
                      <w:pPr>
                        <w:spacing w:after="0"/>
                        <w:jc w:val="center"/>
                        <w:rPr>
                          <w:rFonts w:ascii="Comic Sans MS" w:hAnsi="Comic Sans MS"/>
                          <w:b/>
                          <w:color w:val="CF3D9B"/>
                          <w:u w:val="single"/>
                        </w:rPr>
                      </w:pPr>
                      <w:r w:rsidRPr="008213A2">
                        <w:rPr>
                          <w:rFonts w:ascii="Comic Sans MS" w:hAnsi="Comic Sans MS"/>
                          <w:b/>
                          <w:color w:val="CF3D9B"/>
                          <w:u w:val="single"/>
                        </w:rPr>
                        <w:t xml:space="preserve">Daisy </w:t>
                      </w:r>
                    </w:p>
                    <w:p w14:paraId="53951018" w14:textId="5F281F1C" w:rsidR="00D941F8" w:rsidRPr="00D941F8" w:rsidRDefault="00D941F8" w:rsidP="00D941F8">
                      <w:pPr>
                        <w:spacing w:after="0"/>
                        <w:jc w:val="center"/>
                        <w:rPr>
                          <w:rFonts w:ascii="Comic Sans MS" w:hAnsi="Comic Sans MS"/>
                          <w:sz w:val="16"/>
                          <w:szCs w:val="16"/>
                        </w:rPr>
                      </w:pPr>
                      <w:r w:rsidRPr="00D941F8">
                        <w:rPr>
                          <w:rFonts w:ascii="Comic Sans MS" w:hAnsi="Comic Sans MS"/>
                          <w:color w:val="000000" w:themeColor="text1"/>
                          <w:sz w:val="14"/>
                          <w:szCs w:val="14"/>
                        </w:rPr>
                        <w:t>Our song for week one was Casper the friendly ghost. Children enjoyed painting ghosts, exploring marks and showing good fie motor skills. Children also enjoyed exploring the ghost themed tuff tray. chi</w:t>
                      </w:r>
                      <w:r w:rsidRPr="00D941F8">
                        <w:rPr>
                          <w:rFonts w:ascii="Comic Sans MS" w:hAnsi="Comic Sans MS"/>
                          <w:color w:val="000000" w:themeColor="text1"/>
                          <w:sz w:val="14"/>
                          <w:szCs w:val="14"/>
                        </w:rPr>
                        <w:t>ldren engaged well with others. The c</w:t>
                      </w:r>
                      <w:r w:rsidRPr="00D941F8">
                        <w:rPr>
                          <w:rFonts w:ascii="Comic Sans MS" w:hAnsi="Comic Sans MS"/>
                          <w:color w:val="000000" w:themeColor="text1"/>
                          <w:sz w:val="14"/>
                          <w:szCs w:val="14"/>
                        </w:rPr>
                        <w:t>hildren enjoyed exploring themed tuff trays.</w:t>
                      </w:r>
                      <w:r w:rsidRPr="00D941F8">
                        <w:rPr>
                          <w:rFonts w:ascii="Comic Sans MS" w:hAnsi="Comic Sans MS"/>
                          <w:color w:val="000000" w:themeColor="text1"/>
                          <w:sz w:val="14"/>
                          <w:szCs w:val="14"/>
                        </w:rPr>
                        <w:t xml:space="preserve"> of the </w:t>
                      </w:r>
                      <w:r w:rsidRPr="00D941F8">
                        <w:rPr>
                          <w:rFonts w:ascii="Comic Sans MS" w:hAnsi="Comic Sans MS"/>
                          <w:color w:val="000000" w:themeColor="text1"/>
                          <w:sz w:val="14"/>
                          <w:szCs w:val="14"/>
                        </w:rPr>
                        <w:t xml:space="preserve">three little men in a flying saucer. Children </w:t>
                      </w:r>
                      <w:r w:rsidRPr="00D941F8">
                        <w:rPr>
                          <w:rFonts w:ascii="Comic Sans MS" w:hAnsi="Comic Sans MS"/>
                          <w:sz w:val="14"/>
                          <w:szCs w:val="14"/>
                        </w:rPr>
                        <w:t xml:space="preserve">created saucers and spaceships using a range of materials. </w:t>
                      </w:r>
                      <w:r w:rsidRPr="00D941F8">
                        <w:rPr>
                          <w:rFonts w:ascii="Comic Sans MS" w:hAnsi="Comic Sans MS"/>
                          <w:sz w:val="14"/>
                          <w:szCs w:val="14"/>
                        </w:rPr>
                        <w:t>We also enjoyed making creations around</w:t>
                      </w:r>
                      <w:r w:rsidRPr="00D941F8">
                        <w:rPr>
                          <w:rFonts w:ascii="Comic Sans MS" w:hAnsi="Comic Sans MS"/>
                          <w:sz w:val="14"/>
                          <w:szCs w:val="14"/>
                        </w:rPr>
                        <w:t xml:space="preserve"> </w:t>
                      </w:r>
                      <w:r w:rsidRPr="00D941F8">
                        <w:rPr>
                          <w:rFonts w:ascii="Comic Sans MS" w:hAnsi="Comic Sans MS"/>
                          <w:sz w:val="14"/>
                          <w:szCs w:val="14"/>
                        </w:rPr>
                        <w:t>‘</w:t>
                      </w:r>
                      <w:r w:rsidRPr="00D941F8">
                        <w:rPr>
                          <w:rFonts w:ascii="Comic Sans MS" w:hAnsi="Comic Sans MS"/>
                          <w:sz w:val="14"/>
                          <w:szCs w:val="14"/>
                        </w:rPr>
                        <w:t>three little ducks</w:t>
                      </w:r>
                      <w:r w:rsidRPr="00D941F8">
                        <w:rPr>
                          <w:rFonts w:ascii="Comic Sans MS" w:hAnsi="Comic Sans MS"/>
                          <w:sz w:val="14"/>
                          <w:szCs w:val="14"/>
                        </w:rPr>
                        <w:t>’</w:t>
                      </w:r>
                      <w:r w:rsidRPr="00D941F8">
                        <w:rPr>
                          <w:rFonts w:ascii="Comic Sans MS" w:hAnsi="Comic Sans MS"/>
                          <w:sz w:val="14"/>
                          <w:szCs w:val="14"/>
                        </w:rPr>
                        <w:t xml:space="preserve">, the children enjoyed learning about ducks.  </w:t>
                      </w:r>
                      <w:r w:rsidRPr="00D941F8">
                        <w:rPr>
                          <w:rFonts w:ascii="Comic Sans MS" w:hAnsi="Comic Sans MS"/>
                          <w:sz w:val="14"/>
                          <w:szCs w:val="14"/>
                        </w:rPr>
                        <w:t>We enjoyed reading a range of different stories, such as ‘</w:t>
                      </w:r>
                      <w:r w:rsidRPr="00D941F8">
                        <w:rPr>
                          <w:rFonts w:ascii="Comic Sans MS" w:hAnsi="Comic Sans MS"/>
                          <w:sz w:val="14"/>
                          <w:szCs w:val="14"/>
                        </w:rPr>
                        <w:t>tangled</w:t>
                      </w:r>
                      <w:r w:rsidRPr="00D941F8">
                        <w:rPr>
                          <w:rFonts w:ascii="Comic Sans MS" w:hAnsi="Comic Sans MS"/>
                          <w:sz w:val="14"/>
                          <w:szCs w:val="14"/>
                        </w:rPr>
                        <w:t>’</w:t>
                      </w:r>
                      <w:r w:rsidRPr="00D941F8">
                        <w:rPr>
                          <w:rFonts w:ascii="Comic Sans MS" w:hAnsi="Comic Sans MS"/>
                          <w:sz w:val="14"/>
                          <w:szCs w:val="14"/>
                        </w:rPr>
                        <w:t xml:space="preserve">, </w:t>
                      </w:r>
                      <w:r w:rsidRPr="00D941F8">
                        <w:rPr>
                          <w:rFonts w:ascii="Comic Sans MS" w:hAnsi="Comic Sans MS"/>
                          <w:sz w:val="14"/>
                          <w:szCs w:val="14"/>
                        </w:rPr>
                        <w:t>Goldilocks and the three bears. The night garden and little duck. Through exploring these children</w:t>
                      </w:r>
                      <w:r w:rsidRPr="00D941F8">
                        <w:rPr>
                          <w:rFonts w:ascii="Comic Sans MS" w:hAnsi="Comic Sans MS"/>
                          <w:sz w:val="14"/>
                          <w:szCs w:val="14"/>
                        </w:rPr>
                        <w:t xml:space="preserve"> explored a range of creative activities. the ch</w:t>
                      </w:r>
                      <w:r w:rsidRPr="00D941F8">
                        <w:rPr>
                          <w:rFonts w:ascii="Comic Sans MS" w:hAnsi="Comic Sans MS"/>
                          <w:sz w:val="14"/>
                          <w:szCs w:val="14"/>
                        </w:rPr>
                        <w:t>ildren enjoyed reading the stories</w:t>
                      </w:r>
                      <w:r w:rsidRPr="00D941F8">
                        <w:rPr>
                          <w:rFonts w:ascii="Comic Sans MS" w:hAnsi="Comic Sans MS"/>
                          <w:sz w:val="14"/>
                          <w:szCs w:val="14"/>
                        </w:rPr>
                        <w:t xml:space="preserve"> and making their own characters. </w:t>
                      </w:r>
                      <w:r w:rsidRPr="00D941F8">
                        <w:rPr>
                          <w:rFonts w:ascii="Comic Sans MS" w:hAnsi="Comic Sans MS"/>
                          <w:sz w:val="14"/>
                          <w:szCs w:val="14"/>
                        </w:rPr>
                        <w:t xml:space="preserve">They </w:t>
                      </w:r>
                      <w:r w:rsidRPr="00D941F8">
                        <w:rPr>
                          <w:rFonts w:ascii="Comic Sans MS" w:hAnsi="Comic Sans MS"/>
                          <w:sz w:val="14"/>
                          <w:szCs w:val="14"/>
                        </w:rPr>
                        <w:t>enjoyed ma</w:t>
                      </w:r>
                      <w:r w:rsidRPr="00D941F8">
                        <w:rPr>
                          <w:rFonts w:ascii="Comic Sans MS" w:hAnsi="Comic Sans MS"/>
                          <w:sz w:val="14"/>
                          <w:szCs w:val="14"/>
                        </w:rPr>
                        <w:t xml:space="preserve">king their own iggle piggles and </w:t>
                      </w:r>
                      <w:r w:rsidRPr="00D941F8">
                        <w:rPr>
                          <w:rFonts w:ascii="Comic Sans MS" w:hAnsi="Comic Sans MS"/>
                          <w:sz w:val="14"/>
                          <w:szCs w:val="14"/>
                        </w:rPr>
                        <w:t>had lots of fun</w:t>
                      </w:r>
                      <w:r w:rsidRPr="00D941F8">
                        <w:rPr>
                          <w:rFonts w:ascii="Comic Sans MS" w:hAnsi="Comic Sans MS"/>
                          <w:sz w:val="16"/>
                          <w:szCs w:val="16"/>
                        </w:rPr>
                        <w:t xml:space="preserve"> making paper </w:t>
                      </w:r>
                      <w:r w:rsidRPr="00D941F8">
                        <w:rPr>
                          <w:rFonts w:ascii="Comic Sans MS" w:hAnsi="Comic Sans MS"/>
                          <w:sz w:val="16"/>
                          <w:szCs w:val="16"/>
                        </w:rPr>
                        <w:t>Mache</w:t>
                      </w:r>
                      <w:r w:rsidRPr="00D941F8">
                        <w:rPr>
                          <w:rFonts w:ascii="Comic Sans MS" w:hAnsi="Comic Sans MS"/>
                          <w:sz w:val="16"/>
                          <w:szCs w:val="16"/>
                        </w:rPr>
                        <w:t xml:space="preserve"> ducks. </w:t>
                      </w:r>
                    </w:p>
                    <w:p w14:paraId="66CE20A5" w14:textId="4420A38B" w:rsidR="003B0336" w:rsidRPr="00851D82" w:rsidRDefault="003B0336" w:rsidP="0033159E">
                      <w:pPr>
                        <w:spacing w:after="0"/>
                        <w:jc w:val="center"/>
                        <w:rPr>
                          <w:rFonts w:ascii="Comic Sans MS" w:hAnsi="Comic Sans MS"/>
                          <w:sz w:val="14"/>
                          <w:szCs w:val="16"/>
                        </w:rPr>
                      </w:pPr>
                    </w:p>
                  </w:txbxContent>
                </v:textbox>
                <w10:wrap anchorx="margin"/>
              </v:shape>
            </w:pict>
          </mc:Fallback>
        </mc:AlternateContent>
      </w:r>
      <w:r w:rsidR="00254C91" w:rsidRPr="00A15DE3">
        <w:rPr>
          <w:noProof/>
          <w:sz w:val="24"/>
          <w:szCs w:val="24"/>
        </w:rPr>
        <mc:AlternateContent>
          <mc:Choice Requires="wps">
            <w:drawing>
              <wp:anchor distT="0" distB="0" distL="114300" distR="114300" simplePos="0" relativeHeight="251579904" behindDoc="1" locked="0" layoutInCell="1" allowOverlap="1" wp14:anchorId="3F300CB1" wp14:editId="1939CAA0">
                <wp:simplePos x="0" y="0"/>
                <wp:positionH relativeFrom="column">
                  <wp:posOffset>5524500</wp:posOffset>
                </wp:positionH>
                <wp:positionV relativeFrom="paragraph">
                  <wp:posOffset>1686560</wp:posOffset>
                </wp:positionV>
                <wp:extent cx="1924050" cy="4991100"/>
                <wp:effectExtent l="0" t="0" r="0" b="0"/>
                <wp:wrapNone/>
                <wp:docPr id="6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24050" cy="49911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99FF"/>
                        </a:solidFill>
                        <a:ln>
                          <a:noFill/>
                        </a:ln>
                      </wps:spPr>
                      <wps:txbx>
                        <w:txbxContent>
                          <w:p w14:paraId="3990D817" w14:textId="77777777" w:rsidR="003B0336" w:rsidRPr="00F7763F" w:rsidRDefault="003B0336" w:rsidP="00F7763F">
                            <w:pPr>
                              <w:spacing w:after="0"/>
                              <w:jc w:val="center"/>
                              <w:rPr>
                                <w:rFonts w:ascii="Comic Sans MS" w:hAnsi="Comic Sans MS"/>
                                <w:b/>
                                <w:color w:val="7030A0"/>
                                <w:sz w:val="16"/>
                                <w:szCs w:val="16"/>
                                <w:u w:val="single"/>
                              </w:rPr>
                            </w:pPr>
                            <w:r w:rsidRPr="00F7763F">
                              <w:rPr>
                                <w:rFonts w:ascii="Comic Sans MS" w:hAnsi="Comic Sans MS"/>
                                <w:b/>
                                <w:color w:val="7030A0"/>
                                <w:sz w:val="16"/>
                                <w:szCs w:val="16"/>
                                <w:u w:val="single"/>
                              </w:rPr>
                              <w:t>Daffodil</w:t>
                            </w:r>
                          </w:p>
                          <w:p w14:paraId="3FA86218" w14:textId="77777777" w:rsidR="00D941F8" w:rsidRPr="00D623D6" w:rsidRDefault="00D941F8" w:rsidP="00D941F8">
                            <w:pPr>
                              <w:spacing w:before="100" w:beforeAutospacing="1" w:after="100" w:afterAutospacing="1" w:line="240" w:lineRule="auto"/>
                              <w:rPr>
                                <w:rFonts w:ascii="Times New Roman" w:eastAsia="Times New Roman" w:hAnsi="Times New Roman" w:cs="Times New Roman"/>
                                <w:color w:val="000000"/>
                                <w:sz w:val="32"/>
                                <w:szCs w:val="24"/>
                                <w:lang w:val="en-GB" w:eastAsia="en-GB"/>
                              </w:rPr>
                            </w:pPr>
                            <w:r w:rsidRPr="00D623D6">
                              <w:rPr>
                                <w:rFonts w:ascii="Comic Sans MS" w:eastAsia="Times New Roman" w:hAnsi="Comic Sans MS" w:cs="Times New Roman"/>
                                <w:color w:val="000000"/>
                                <w:sz w:val="18"/>
                                <w:szCs w:val="14"/>
                                <w:lang w:val="en-GB" w:eastAsia="en-GB"/>
                              </w:rPr>
                              <w:t xml:space="preserve">The Daffodil room have had lots of fun this month. </w:t>
                            </w:r>
                            <w:r>
                              <w:rPr>
                                <w:rFonts w:ascii="Comic Sans MS" w:eastAsia="Times New Roman" w:hAnsi="Comic Sans MS" w:cs="Times New Roman"/>
                                <w:color w:val="000000"/>
                                <w:sz w:val="18"/>
                                <w:szCs w:val="14"/>
                                <w:lang w:val="en-GB" w:eastAsia="en-GB"/>
                              </w:rPr>
                              <w:t xml:space="preserve">They have enjoyed being very creative and made their own monsters after reading one of the stories. They have also been creating their own versions of sheep counting the cotton wool balls as they done this and also looked at quantities. Daffodil children have shown an interest in animals this month and have enjoyed creating their own favourite animals, learning colours as they done this. Miss polly had a dolly was a popular song and the children spoke about doctors and how they make us better. Also engaging in some role play with the dolls and learning how to look after them. Daffodil have also been exploring colours, learning about the different colours they can see and what happens when they mix some colours together. </w:t>
                            </w:r>
                          </w:p>
                          <w:p w14:paraId="6DB1FC27" w14:textId="20065231" w:rsidR="003B0336" w:rsidRPr="00D623D6" w:rsidRDefault="003B0336" w:rsidP="00254C91">
                            <w:pPr>
                              <w:spacing w:before="100" w:beforeAutospacing="1" w:after="100" w:afterAutospacing="1" w:line="240" w:lineRule="auto"/>
                              <w:rPr>
                                <w:rFonts w:ascii="Times New Roman" w:eastAsia="Times New Roman" w:hAnsi="Times New Roman" w:cs="Times New Roman"/>
                                <w:color w:val="000000"/>
                                <w:sz w:val="32"/>
                                <w:szCs w:val="24"/>
                                <w:lang w:val="en-GB"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0CB1" id="_x0000_s1037" style="position:absolute;margin-left:435pt;margin-top:132.8pt;width:151.5pt;height:393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9f" stroked="f">
                <v:stroke joinstyle="miter"/>
                <v:formulas/>
                <v:path arrowok="t" o:connecttype="custom" o:connectlocs="1762309,299;1787706,5077;1812034,15230;1834491,30459;1855343,49869;1874057,74057;1890098,101231;1903197,131989;1913356,165136;1920575,200970;1923783,238596;1923783,4752504;1920575,4790130;1913356,4825964;1903197,4859409;1890098,4889869;1874057,4917341;1855343,4940932;1834491,4960940;1812034,4975870;1787706,4986023;1762309,4990801;161741,4990801;136344,4986023;112016,4975870;89559,4960940;68439,4940932;49993,4917341;33952,4889869;20585,4859409;10694,4825964;3475,4790130;267,4752504;267,238596;3475,200970;10694,165136;20585,131989;33952,101231;49993,74057;68439,49869;89559,30459;112016,15230;136344,5077;161741,299" o:connectangles="0,0,0,0,0,0,0,0,0,0,0,0,0,0,0,0,0,0,0,0,0,0,0,0,0,0,0,0,0,0,0,0,0,0,0,0,0,0,0,0,0,0,0,0" textboxrect="0,0,7197,16714"/>
                <v:textbox>
                  <w:txbxContent>
                    <w:p w14:paraId="3990D817" w14:textId="77777777" w:rsidR="003B0336" w:rsidRPr="00F7763F" w:rsidRDefault="003B0336" w:rsidP="00F7763F">
                      <w:pPr>
                        <w:spacing w:after="0"/>
                        <w:jc w:val="center"/>
                        <w:rPr>
                          <w:rFonts w:ascii="Comic Sans MS" w:hAnsi="Comic Sans MS"/>
                          <w:b/>
                          <w:color w:val="7030A0"/>
                          <w:sz w:val="16"/>
                          <w:szCs w:val="16"/>
                          <w:u w:val="single"/>
                        </w:rPr>
                      </w:pPr>
                      <w:r w:rsidRPr="00F7763F">
                        <w:rPr>
                          <w:rFonts w:ascii="Comic Sans MS" w:hAnsi="Comic Sans MS"/>
                          <w:b/>
                          <w:color w:val="7030A0"/>
                          <w:sz w:val="16"/>
                          <w:szCs w:val="16"/>
                          <w:u w:val="single"/>
                        </w:rPr>
                        <w:t>Daffodil</w:t>
                      </w:r>
                    </w:p>
                    <w:p w14:paraId="3FA86218" w14:textId="77777777" w:rsidR="00D941F8" w:rsidRPr="00D623D6" w:rsidRDefault="00D941F8" w:rsidP="00D941F8">
                      <w:pPr>
                        <w:spacing w:before="100" w:beforeAutospacing="1" w:after="100" w:afterAutospacing="1" w:line="240" w:lineRule="auto"/>
                        <w:rPr>
                          <w:rFonts w:ascii="Times New Roman" w:eastAsia="Times New Roman" w:hAnsi="Times New Roman" w:cs="Times New Roman"/>
                          <w:color w:val="000000"/>
                          <w:sz w:val="32"/>
                          <w:szCs w:val="24"/>
                          <w:lang w:val="en-GB" w:eastAsia="en-GB"/>
                        </w:rPr>
                      </w:pPr>
                      <w:r w:rsidRPr="00D623D6">
                        <w:rPr>
                          <w:rFonts w:ascii="Comic Sans MS" w:eastAsia="Times New Roman" w:hAnsi="Comic Sans MS" w:cs="Times New Roman"/>
                          <w:color w:val="000000"/>
                          <w:sz w:val="18"/>
                          <w:szCs w:val="14"/>
                          <w:lang w:val="en-GB" w:eastAsia="en-GB"/>
                        </w:rPr>
                        <w:t xml:space="preserve">The Daffodil room have had lots of fun this month. </w:t>
                      </w:r>
                      <w:r>
                        <w:rPr>
                          <w:rFonts w:ascii="Comic Sans MS" w:eastAsia="Times New Roman" w:hAnsi="Comic Sans MS" w:cs="Times New Roman"/>
                          <w:color w:val="000000"/>
                          <w:sz w:val="18"/>
                          <w:szCs w:val="14"/>
                          <w:lang w:val="en-GB" w:eastAsia="en-GB"/>
                        </w:rPr>
                        <w:t xml:space="preserve">They have enjoyed being very creative and made their own monsters after reading one of the stories. They have also been creating their own versions of sheep counting the cotton wool balls as they done this and also looked at quantities. Daffodil children have shown an interest in animals this month and have enjoyed creating their own favourite animals, learning colours as they done this. Miss polly had a dolly was a popular song and the children spoke about doctors and how they make us better. Also engaging in some role play with the dolls and learning how to look after them. Daffodil have also been exploring colours, learning about the different colours they can see and what happens when they mix some colours together. </w:t>
                      </w:r>
                    </w:p>
                    <w:p w14:paraId="6DB1FC27" w14:textId="20065231" w:rsidR="003B0336" w:rsidRPr="00D623D6" w:rsidRDefault="003B0336" w:rsidP="00254C91">
                      <w:pPr>
                        <w:spacing w:before="100" w:beforeAutospacing="1" w:after="100" w:afterAutospacing="1" w:line="240" w:lineRule="auto"/>
                        <w:rPr>
                          <w:rFonts w:ascii="Times New Roman" w:eastAsia="Times New Roman" w:hAnsi="Times New Roman" w:cs="Times New Roman"/>
                          <w:color w:val="000000"/>
                          <w:sz w:val="32"/>
                          <w:szCs w:val="24"/>
                          <w:lang w:val="en-GB" w:eastAsia="en-GB"/>
                        </w:rPr>
                      </w:pPr>
                    </w:p>
                  </w:txbxContent>
                </v:textbox>
              </v:shape>
            </w:pict>
          </mc:Fallback>
        </mc:AlternateContent>
      </w:r>
      <w:r w:rsidR="002F68C9" w:rsidRPr="00A15DE3">
        <w:rPr>
          <w:noProof/>
          <w:sz w:val="24"/>
          <w:szCs w:val="24"/>
        </w:rPr>
        <mc:AlternateContent>
          <mc:Choice Requires="wps">
            <w:drawing>
              <wp:anchor distT="0" distB="0" distL="114300" distR="114300" simplePos="0" relativeHeight="251604480" behindDoc="1" locked="0" layoutInCell="1" allowOverlap="1" wp14:anchorId="563322AE" wp14:editId="0F235493">
                <wp:simplePos x="0" y="0"/>
                <wp:positionH relativeFrom="column">
                  <wp:posOffset>3711575</wp:posOffset>
                </wp:positionH>
                <wp:positionV relativeFrom="paragraph">
                  <wp:posOffset>1670050</wp:posOffset>
                </wp:positionV>
                <wp:extent cx="1809750" cy="4953000"/>
                <wp:effectExtent l="0" t="0" r="0" b="0"/>
                <wp:wrapNone/>
                <wp:docPr id="6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09750" cy="49530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3">
                            <a:lumMod val="60000"/>
                            <a:lumOff val="40000"/>
                          </a:schemeClr>
                        </a:solidFill>
                        <a:ln>
                          <a:noFill/>
                        </a:ln>
                      </wps:spPr>
                      <wps:txbx>
                        <w:txbxContent>
                          <w:p w14:paraId="2D9E2D1E" w14:textId="25D414DC" w:rsidR="003B0336" w:rsidRDefault="003B0336" w:rsidP="00261356">
                            <w:pPr>
                              <w:spacing w:after="0"/>
                              <w:jc w:val="center"/>
                              <w:rPr>
                                <w:rFonts w:ascii="Comic Sans MS" w:hAnsi="Comic Sans MS"/>
                                <w:b/>
                                <w:color w:val="CF3D9B"/>
                                <w:u w:val="single"/>
                              </w:rPr>
                            </w:pPr>
                            <w:r w:rsidRPr="008213A2">
                              <w:rPr>
                                <w:rFonts w:ascii="Comic Sans MS" w:hAnsi="Comic Sans MS"/>
                                <w:b/>
                                <w:color w:val="CF3D9B"/>
                                <w:u w:val="single"/>
                              </w:rPr>
                              <w:t>Snowdrop</w:t>
                            </w:r>
                          </w:p>
                          <w:p w14:paraId="5430FC6F" w14:textId="77777777" w:rsidR="00484FA3" w:rsidRDefault="00484FA3" w:rsidP="00261356">
                            <w:pPr>
                              <w:spacing w:after="0"/>
                              <w:jc w:val="center"/>
                              <w:rPr>
                                <w:rFonts w:ascii="Comic Sans MS" w:hAnsi="Comic Sans MS"/>
                                <w:b/>
                                <w:color w:val="CF3D9B"/>
                                <w:u w:val="single"/>
                              </w:rPr>
                            </w:pPr>
                          </w:p>
                          <w:p w14:paraId="454DF3B2" w14:textId="51680EA3" w:rsidR="003B0336" w:rsidRPr="00484FA3" w:rsidRDefault="00484FA3" w:rsidP="00484FA3">
                            <w:pPr>
                              <w:spacing w:after="0"/>
                              <w:jc w:val="center"/>
                              <w:rPr>
                                <w:rFonts w:ascii="Comic Sans MS" w:hAnsi="Comic Sans MS"/>
                                <w:color w:val="000000" w:themeColor="text1"/>
                                <w:sz w:val="13"/>
                                <w:szCs w:val="13"/>
                              </w:rPr>
                            </w:pPr>
                            <w:r w:rsidRPr="00484FA3">
                              <w:rPr>
                                <w:rFonts w:ascii="Comic Sans MS" w:hAnsi="Comic Sans MS"/>
                                <w:color w:val="000000" w:themeColor="text1"/>
                                <w:sz w:val="13"/>
                                <w:szCs w:val="13"/>
                              </w:rPr>
                              <w:t>This month Snowdrop room have been super busy taking part in lots of fun and magical activities and experiences. We celebrated bonfire night, exploring a range of materials such as different coloured paints and glitter to create our own "fireworks", we created our own edible sparklers with breadsticks, melted chocolate and multi coloured sprinkles. We watched a virtual firework display and then enjoyed going into the garden and watching some real sparklers light up and shine! Our song we have been focusing on was 'Tiny Caterpillar on a Leaf'. We counted the parts of our</w:t>
                            </w:r>
                            <w:r>
                              <w:rPr>
                                <w:rFonts w:ascii="Comic Sans MS" w:hAnsi="Comic Sans MS"/>
                                <w:color w:val="000000" w:themeColor="text1"/>
                                <w:sz w:val="13"/>
                                <w:szCs w:val="13"/>
                              </w:rPr>
                              <w:t xml:space="preserve"> caterpillars body and also focused on</w:t>
                            </w:r>
                            <w:r w:rsidRPr="00484FA3">
                              <w:rPr>
                                <w:rFonts w:ascii="Comic Sans MS" w:hAnsi="Comic Sans MS"/>
                                <w:color w:val="000000" w:themeColor="text1"/>
                                <w:sz w:val="13"/>
                                <w:szCs w:val="13"/>
                              </w:rPr>
                              <w:t xml:space="preserve"> number recognition. We have used our imagination</w:t>
                            </w:r>
                            <w:r>
                              <w:rPr>
                                <w:rFonts w:ascii="Comic Sans MS" w:hAnsi="Comic Sans MS"/>
                                <w:color w:val="000000" w:themeColor="text1"/>
                                <w:sz w:val="13"/>
                                <w:szCs w:val="13"/>
                              </w:rPr>
                              <w:t>s and explored various</w:t>
                            </w:r>
                            <w:r w:rsidRPr="00484FA3">
                              <w:rPr>
                                <w:rFonts w:ascii="Comic Sans MS" w:hAnsi="Comic Sans MS"/>
                                <w:color w:val="000000" w:themeColor="text1"/>
                                <w:sz w:val="13"/>
                                <w:szCs w:val="13"/>
                              </w:rPr>
                              <w:t xml:space="preserve"> materials to create our own caterpillars. We also went on a caterpillar hunt in the garden and found different insects along the way! Our story we have focused on has been 'H</w:t>
                            </w:r>
                            <w:r>
                              <w:rPr>
                                <w:rFonts w:ascii="Comic Sans MS" w:hAnsi="Comic Sans MS"/>
                                <w:color w:val="000000" w:themeColor="text1"/>
                                <w:sz w:val="13"/>
                                <w:szCs w:val="13"/>
                              </w:rPr>
                              <w:t>anda's Surprise'. We have learned</w:t>
                            </w:r>
                            <w:r w:rsidRPr="00484FA3">
                              <w:rPr>
                                <w:rFonts w:ascii="Comic Sans MS" w:hAnsi="Comic Sans MS"/>
                                <w:color w:val="000000" w:themeColor="text1"/>
                                <w:sz w:val="13"/>
                                <w:szCs w:val="13"/>
                              </w:rPr>
                              <w:t xml:space="preserve"> about some exotic fruits that Handa finds on her journey and have tried to draw our own interpretation of these. We have spoken and learnt about different cul</w:t>
                            </w:r>
                            <w:r>
                              <w:rPr>
                                <w:rFonts w:ascii="Comic Sans MS" w:hAnsi="Comic Sans MS"/>
                                <w:color w:val="000000" w:themeColor="text1"/>
                                <w:sz w:val="13"/>
                                <w:szCs w:val="13"/>
                              </w:rPr>
                              <w:t>tures. We celebrated 'Children i</w:t>
                            </w:r>
                            <w:r w:rsidRPr="00484FA3">
                              <w:rPr>
                                <w:rFonts w:ascii="Comic Sans MS" w:hAnsi="Comic Sans MS"/>
                                <w:color w:val="000000" w:themeColor="text1"/>
                                <w:sz w:val="13"/>
                                <w:szCs w:val="13"/>
                              </w:rPr>
                              <w:t>n Need' day and dressed up in our special children in need clothes and raised some money for this. We created our own Pudsey masks using different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22AE" id="_x0000_s1038" style="position:absolute;margin-left:292.25pt;margin-top:131.5pt;width:142.5pt;height:390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2d69b [1942]" stroked="f">
                <v:stroke joinstyle="miter"/>
                <v:formulas/>
                <v:path arrowok="t" o:connecttype="custom" o:connectlocs="1657617,296;1681506,5038;1704389,15113;1725511,30227;1745125,49489;1762727,73492;1777815,100459;1790136,130982;1799692,163875;1806481,199436;1809499,236774;1809499,4716226;1806481,4753564;1799692,4789125;1790136,4822315;1777815,4852541;1762727,4879804;1745125,4903215;1725511,4923070;1704389,4937887;1681506,4947962;1657617,4952704;152133,4952704;128244,4947962;105361,4937887;84239,4923070;64373,4903215;47023,4879804;31935,4852541;19362,4822315;10058,4789125;3269,4753564;251,4716226;251,236774;3269,199436;10058,163875;19362,130982;31935,100459;47023,73492;64373,49489;84239,30227;105361,15113;128244,5038;152133,296" o:connectangles="0,0,0,0,0,0,0,0,0,0,0,0,0,0,0,0,0,0,0,0,0,0,0,0,0,0,0,0,0,0,0,0,0,0,0,0,0,0,0,0,0,0,0,0" textboxrect="0,0,7197,16714"/>
                <v:textbox>
                  <w:txbxContent>
                    <w:p w14:paraId="2D9E2D1E" w14:textId="25D414DC" w:rsidR="003B0336" w:rsidRDefault="003B0336" w:rsidP="00261356">
                      <w:pPr>
                        <w:spacing w:after="0"/>
                        <w:jc w:val="center"/>
                        <w:rPr>
                          <w:rFonts w:ascii="Comic Sans MS" w:hAnsi="Comic Sans MS"/>
                          <w:b/>
                          <w:color w:val="CF3D9B"/>
                          <w:u w:val="single"/>
                        </w:rPr>
                      </w:pPr>
                      <w:r w:rsidRPr="008213A2">
                        <w:rPr>
                          <w:rFonts w:ascii="Comic Sans MS" w:hAnsi="Comic Sans MS"/>
                          <w:b/>
                          <w:color w:val="CF3D9B"/>
                          <w:u w:val="single"/>
                        </w:rPr>
                        <w:t>Snowdrop</w:t>
                      </w:r>
                    </w:p>
                    <w:p w14:paraId="5430FC6F" w14:textId="77777777" w:rsidR="00484FA3" w:rsidRDefault="00484FA3" w:rsidP="00261356">
                      <w:pPr>
                        <w:spacing w:after="0"/>
                        <w:jc w:val="center"/>
                        <w:rPr>
                          <w:rFonts w:ascii="Comic Sans MS" w:hAnsi="Comic Sans MS"/>
                          <w:b/>
                          <w:color w:val="CF3D9B"/>
                          <w:u w:val="single"/>
                        </w:rPr>
                      </w:pPr>
                    </w:p>
                    <w:p w14:paraId="454DF3B2" w14:textId="51680EA3" w:rsidR="003B0336" w:rsidRPr="00484FA3" w:rsidRDefault="00484FA3" w:rsidP="00484FA3">
                      <w:pPr>
                        <w:spacing w:after="0"/>
                        <w:jc w:val="center"/>
                        <w:rPr>
                          <w:rFonts w:ascii="Comic Sans MS" w:hAnsi="Comic Sans MS"/>
                          <w:color w:val="000000" w:themeColor="text1"/>
                          <w:sz w:val="13"/>
                          <w:szCs w:val="13"/>
                        </w:rPr>
                      </w:pPr>
                      <w:r w:rsidRPr="00484FA3">
                        <w:rPr>
                          <w:rFonts w:ascii="Comic Sans MS" w:hAnsi="Comic Sans MS"/>
                          <w:color w:val="000000" w:themeColor="text1"/>
                          <w:sz w:val="13"/>
                          <w:szCs w:val="13"/>
                        </w:rPr>
                        <w:t>This month Snowdrop room have been super busy taking part in lots of fun and magical activities and experiences. We celebrated bonfire night, exploring a range of materials such as different coloured paints and glitter to create our own "fireworks", we created our own edible sparklers with breadsticks, melted chocolate and multi coloured sprinkles. We watched a virtual firework display and then enjoyed going into the garden and watching some real sparklers light up and shine! Our song we have been focusing on was 'Tiny Caterpillar on a Leaf'. We counted the parts of our</w:t>
                      </w:r>
                      <w:r>
                        <w:rPr>
                          <w:rFonts w:ascii="Comic Sans MS" w:hAnsi="Comic Sans MS"/>
                          <w:color w:val="000000" w:themeColor="text1"/>
                          <w:sz w:val="13"/>
                          <w:szCs w:val="13"/>
                        </w:rPr>
                        <w:t xml:space="preserve"> caterpillars body and also focused on</w:t>
                      </w:r>
                      <w:r w:rsidRPr="00484FA3">
                        <w:rPr>
                          <w:rFonts w:ascii="Comic Sans MS" w:hAnsi="Comic Sans MS"/>
                          <w:color w:val="000000" w:themeColor="text1"/>
                          <w:sz w:val="13"/>
                          <w:szCs w:val="13"/>
                        </w:rPr>
                        <w:t xml:space="preserve"> number recognition. We have used our imagination</w:t>
                      </w:r>
                      <w:r>
                        <w:rPr>
                          <w:rFonts w:ascii="Comic Sans MS" w:hAnsi="Comic Sans MS"/>
                          <w:color w:val="000000" w:themeColor="text1"/>
                          <w:sz w:val="13"/>
                          <w:szCs w:val="13"/>
                        </w:rPr>
                        <w:t>s and explored various</w:t>
                      </w:r>
                      <w:r w:rsidRPr="00484FA3">
                        <w:rPr>
                          <w:rFonts w:ascii="Comic Sans MS" w:hAnsi="Comic Sans MS"/>
                          <w:color w:val="000000" w:themeColor="text1"/>
                          <w:sz w:val="13"/>
                          <w:szCs w:val="13"/>
                        </w:rPr>
                        <w:t xml:space="preserve"> materials to create our own caterpillars. We also went on a caterpillar hunt in the garden and found different insects along the way! Our story we have focused on has been 'H</w:t>
                      </w:r>
                      <w:r>
                        <w:rPr>
                          <w:rFonts w:ascii="Comic Sans MS" w:hAnsi="Comic Sans MS"/>
                          <w:color w:val="000000" w:themeColor="text1"/>
                          <w:sz w:val="13"/>
                          <w:szCs w:val="13"/>
                        </w:rPr>
                        <w:t>anda's Surprise'. We have learned</w:t>
                      </w:r>
                      <w:r w:rsidRPr="00484FA3">
                        <w:rPr>
                          <w:rFonts w:ascii="Comic Sans MS" w:hAnsi="Comic Sans MS"/>
                          <w:color w:val="000000" w:themeColor="text1"/>
                          <w:sz w:val="13"/>
                          <w:szCs w:val="13"/>
                        </w:rPr>
                        <w:t xml:space="preserve"> about some exotic fruits that Handa finds on her journey and have tried to draw our own interpretation of these. We have spoken and learnt about different cul</w:t>
                      </w:r>
                      <w:r>
                        <w:rPr>
                          <w:rFonts w:ascii="Comic Sans MS" w:hAnsi="Comic Sans MS"/>
                          <w:color w:val="000000" w:themeColor="text1"/>
                          <w:sz w:val="13"/>
                          <w:szCs w:val="13"/>
                        </w:rPr>
                        <w:t>tures. We celebrated 'Children i</w:t>
                      </w:r>
                      <w:r w:rsidRPr="00484FA3">
                        <w:rPr>
                          <w:rFonts w:ascii="Comic Sans MS" w:hAnsi="Comic Sans MS"/>
                          <w:color w:val="000000" w:themeColor="text1"/>
                          <w:sz w:val="13"/>
                          <w:szCs w:val="13"/>
                        </w:rPr>
                        <w:t>n Need' day and dressed up in our special children in need clothes and raised some money for this. We created our own Pudsey masks using different materials.</w:t>
                      </w:r>
                    </w:p>
                  </w:txbxContent>
                </v:textbox>
              </v:shape>
            </w:pict>
          </mc:Fallback>
        </mc:AlternateContent>
      </w:r>
      <w:r w:rsidR="00960917" w:rsidRPr="00A15DE3">
        <w:rPr>
          <w:noProof/>
          <w:sz w:val="24"/>
          <w:szCs w:val="24"/>
        </w:rPr>
        <mc:AlternateContent>
          <mc:Choice Requires="wps">
            <w:drawing>
              <wp:anchor distT="0" distB="0" distL="114300" distR="114300" simplePos="0" relativeHeight="251619840" behindDoc="1" locked="0" layoutInCell="1" allowOverlap="1" wp14:anchorId="3343B968" wp14:editId="3901B554">
                <wp:simplePos x="0" y="0"/>
                <wp:positionH relativeFrom="column">
                  <wp:posOffset>1809750</wp:posOffset>
                </wp:positionH>
                <wp:positionV relativeFrom="paragraph">
                  <wp:posOffset>1667510</wp:posOffset>
                </wp:positionV>
                <wp:extent cx="1809750" cy="4953000"/>
                <wp:effectExtent l="0" t="0" r="0" b="0"/>
                <wp:wrapNone/>
                <wp:docPr id="6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09750" cy="49530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99FF"/>
                        </a:solidFill>
                        <a:ln>
                          <a:noFill/>
                        </a:ln>
                      </wps:spPr>
                      <wps:txbx>
                        <w:txbxContent>
                          <w:p w14:paraId="25DDA34F" w14:textId="77777777" w:rsidR="003B0336" w:rsidRDefault="003B0336" w:rsidP="00A7008F">
                            <w:pPr>
                              <w:spacing w:after="0"/>
                              <w:jc w:val="center"/>
                              <w:rPr>
                                <w:rFonts w:ascii="Comic Sans MS" w:hAnsi="Comic Sans MS"/>
                                <w:b/>
                                <w:color w:val="7030A0"/>
                                <w:sz w:val="18"/>
                                <w:szCs w:val="18"/>
                                <w:u w:val="single"/>
                              </w:rPr>
                            </w:pPr>
                            <w:r w:rsidRPr="00233174">
                              <w:rPr>
                                <w:rFonts w:ascii="Comic Sans MS" w:hAnsi="Comic Sans MS"/>
                                <w:b/>
                                <w:color w:val="7030A0"/>
                                <w:sz w:val="18"/>
                                <w:szCs w:val="18"/>
                                <w:u w:val="single"/>
                              </w:rPr>
                              <w:t xml:space="preserve">Bluebell </w:t>
                            </w:r>
                          </w:p>
                          <w:p w14:paraId="2CCC6537" w14:textId="13D204DE" w:rsidR="0081659B" w:rsidRPr="0081659B" w:rsidRDefault="0081659B" w:rsidP="0081659B">
                            <w:pPr>
                              <w:spacing w:after="0" w:line="240" w:lineRule="auto"/>
                              <w:jc w:val="center"/>
                              <w:rPr>
                                <w:rFonts w:ascii="Comic Sans MS" w:hAnsi="Comic Sans MS"/>
                                <w:color w:val="000000" w:themeColor="text1"/>
                                <w:sz w:val="16"/>
                                <w:szCs w:val="14"/>
                              </w:rPr>
                            </w:pPr>
                          </w:p>
                          <w:p w14:paraId="12973548" w14:textId="13EB8116" w:rsidR="00484FA3" w:rsidRPr="00484FA3" w:rsidRDefault="00484FA3" w:rsidP="00484FA3">
                            <w:pPr>
                              <w:rPr>
                                <w:rFonts w:ascii="Calibri" w:hAnsi="Calibri" w:cs="Calibri"/>
                                <w:sz w:val="16"/>
                                <w:szCs w:val="16"/>
                              </w:rPr>
                            </w:pPr>
                            <w:r>
                              <w:rPr>
                                <w:rFonts w:ascii="Calibri" w:hAnsi="Calibri" w:cs="Calibri"/>
                                <w:sz w:val="16"/>
                                <w:szCs w:val="16"/>
                              </w:rPr>
                              <w:t>Our song was Incy W</w:t>
                            </w:r>
                            <w:r w:rsidRPr="00484FA3">
                              <w:rPr>
                                <w:rFonts w:ascii="Calibri" w:hAnsi="Calibri" w:cs="Calibri"/>
                                <w:sz w:val="16"/>
                                <w:szCs w:val="16"/>
                              </w:rPr>
                              <w:t xml:space="preserve">incy spider, the children loved decorating their own sliders I different ways such as painting, gluing and sticking and hand painting. We also hunted for spiders in different textures such as foam, mud etc. The children repeated lots of </w:t>
                            </w:r>
                            <w:r>
                              <w:rPr>
                                <w:rFonts w:ascii="Calibri" w:hAnsi="Calibri" w:cs="Calibri"/>
                                <w:sz w:val="16"/>
                                <w:szCs w:val="16"/>
                              </w:rPr>
                              <w:t>key words such as spider, Web, Incy Wincy. We sang Incy W</w:t>
                            </w:r>
                            <w:r w:rsidRPr="00484FA3">
                              <w:rPr>
                                <w:rFonts w:ascii="Calibri" w:hAnsi="Calibri" w:cs="Calibri"/>
                                <w:sz w:val="16"/>
                                <w:szCs w:val="16"/>
                              </w:rPr>
                              <w:t xml:space="preserve">incy spider and copied the actions. </w:t>
                            </w:r>
                            <w:r>
                              <w:rPr>
                                <w:rFonts w:ascii="Calibri" w:hAnsi="Calibri" w:cs="Calibri"/>
                                <w:sz w:val="16"/>
                                <w:szCs w:val="16"/>
                              </w:rPr>
                              <w:t>Our story was ‘W</w:t>
                            </w:r>
                            <w:r w:rsidRPr="00484FA3">
                              <w:rPr>
                                <w:rFonts w:ascii="Calibri" w:hAnsi="Calibri" w:cs="Calibri"/>
                                <w:sz w:val="16"/>
                                <w:szCs w:val="16"/>
                              </w:rPr>
                              <w:t>hat's in my garden</w:t>
                            </w:r>
                            <w:r>
                              <w:rPr>
                                <w:rFonts w:ascii="Calibri" w:hAnsi="Calibri" w:cs="Calibri"/>
                                <w:sz w:val="16"/>
                                <w:szCs w:val="16"/>
                              </w:rPr>
                              <w:t>?’</w:t>
                            </w:r>
                            <w:r w:rsidRPr="00484FA3">
                              <w:rPr>
                                <w:rFonts w:ascii="Calibri" w:hAnsi="Calibri" w:cs="Calibri"/>
                                <w:sz w:val="16"/>
                                <w:szCs w:val="16"/>
                              </w:rPr>
                              <w:t>, we read the story to the children and they also looked through the book independently. We named the animals and the children repeated them. We used a variety of different creative activities to make our own</w:t>
                            </w:r>
                            <w:r>
                              <w:rPr>
                                <w:rFonts w:ascii="Calibri" w:hAnsi="Calibri" w:cs="Calibri"/>
                              </w:rPr>
                              <w:t xml:space="preserve"> </w:t>
                            </w:r>
                            <w:r w:rsidRPr="00484FA3">
                              <w:rPr>
                                <w:rFonts w:ascii="Calibri" w:hAnsi="Calibri" w:cs="Calibri"/>
                                <w:sz w:val="16"/>
                                <w:szCs w:val="16"/>
                              </w:rPr>
                              <w:t>animals which the children really enjoyed.</w:t>
                            </w:r>
                            <w:r>
                              <w:rPr>
                                <w:rFonts w:ascii="Calibri" w:hAnsi="Calibri" w:cs="Calibri"/>
                                <w:sz w:val="16"/>
                                <w:szCs w:val="16"/>
                              </w:rPr>
                              <w:t xml:space="preserve"> </w:t>
                            </w:r>
                            <w:r w:rsidRPr="00484FA3">
                              <w:rPr>
                                <w:rFonts w:ascii="Calibri" w:hAnsi="Calibri" w:cs="Calibri"/>
                                <w:sz w:val="16"/>
                                <w:szCs w:val="16"/>
                              </w:rPr>
                              <w:t>Our theme was autumn, we had lots of 'autumn' activities exploring leaves, flowers etc and using them to make pictures. We made firework pictures using recycled materials, we made edible fireworks which the children particularly loved and we also put a fire out using spray bottles. We celebrated children in need wearing our pyjamas</w:t>
                            </w:r>
                            <w:r>
                              <w:rPr>
                                <w:rFonts w:ascii="Calibri" w:hAnsi="Calibri" w:cs="Calibri"/>
                                <w:sz w:val="16"/>
                                <w:szCs w:val="16"/>
                              </w:rPr>
                              <w:t xml:space="preserve"> as having edible messy play P</w:t>
                            </w:r>
                            <w:r w:rsidRPr="00484FA3">
                              <w:rPr>
                                <w:rFonts w:ascii="Calibri" w:hAnsi="Calibri" w:cs="Calibri"/>
                                <w:sz w:val="16"/>
                                <w:szCs w:val="16"/>
                              </w:rPr>
                              <w:t xml:space="preserve">udsy </w:t>
                            </w:r>
                            <w:r>
                              <w:rPr>
                                <w:rFonts w:ascii="Calibri" w:hAnsi="Calibri" w:cs="Calibri"/>
                                <w:sz w:val="16"/>
                                <w:szCs w:val="16"/>
                              </w:rPr>
                              <w:t>tuff tray. We made poppies for Rememb</w:t>
                            </w:r>
                            <w:r w:rsidRPr="00484FA3">
                              <w:rPr>
                                <w:rFonts w:ascii="Calibri" w:hAnsi="Calibri" w:cs="Calibri"/>
                                <w:sz w:val="16"/>
                                <w:szCs w:val="16"/>
                              </w:rPr>
                              <w:t>rance day.</w:t>
                            </w:r>
                          </w:p>
                          <w:p w14:paraId="2CD1EB14" w14:textId="77777777" w:rsidR="003B0336" w:rsidRDefault="003B03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B968" id="_x0000_s1039" style="position:absolute;margin-left:142.5pt;margin-top:131.3pt;width:142.5pt;height:390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9f" stroked="f">
                <v:stroke joinstyle="miter"/>
                <v:formulas/>
                <v:path arrowok="t" o:connecttype="custom" o:connectlocs="1657617,296;1681506,5038;1704389,15113;1725511,30227;1745125,49489;1762727,73492;1777815,100459;1790136,130982;1799692,163875;1806481,199436;1809499,236774;1809499,4716226;1806481,4753564;1799692,4789125;1790136,4822315;1777815,4852541;1762727,4879804;1745125,4903215;1725511,4923070;1704389,4937887;1681506,4947962;1657617,4952704;152133,4952704;128244,4947962;105361,4937887;84239,4923070;64373,4903215;47023,4879804;31935,4852541;19362,4822315;10058,4789125;3269,4753564;251,4716226;251,236774;3269,199436;10058,163875;19362,130982;31935,100459;47023,73492;64373,49489;84239,30227;105361,15113;128244,5038;152133,296" o:connectangles="0,0,0,0,0,0,0,0,0,0,0,0,0,0,0,0,0,0,0,0,0,0,0,0,0,0,0,0,0,0,0,0,0,0,0,0,0,0,0,0,0,0,0,0" textboxrect="0,0,7197,16714"/>
                <v:textbox>
                  <w:txbxContent>
                    <w:p w14:paraId="25DDA34F" w14:textId="77777777" w:rsidR="003B0336" w:rsidRDefault="003B0336" w:rsidP="00A7008F">
                      <w:pPr>
                        <w:spacing w:after="0"/>
                        <w:jc w:val="center"/>
                        <w:rPr>
                          <w:rFonts w:ascii="Comic Sans MS" w:hAnsi="Comic Sans MS"/>
                          <w:b/>
                          <w:color w:val="7030A0"/>
                          <w:sz w:val="18"/>
                          <w:szCs w:val="18"/>
                          <w:u w:val="single"/>
                        </w:rPr>
                      </w:pPr>
                      <w:r w:rsidRPr="00233174">
                        <w:rPr>
                          <w:rFonts w:ascii="Comic Sans MS" w:hAnsi="Comic Sans MS"/>
                          <w:b/>
                          <w:color w:val="7030A0"/>
                          <w:sz w:val="18"/>
                          <w:szCs w:val="18"/>
                          <w:u w:val="single"/>
                        </w:rPr>
                        <w:t xml:space="preserve">Bluebell </w:t>
                      </w:r>
                    </w:p>
                    <w:p w14:paraId="2CCC6537" w14:textId="13D204DE" w:rsidR="0081659B" w:rsidRPr="0081659B" w:rsidRDefault="0081659B" w:rsidP="0081659B">
                      <w:pPr>
                        <w:spacing w:after="0" w:line="240" w:lineRule="auto"/>
                        <w:jc w:val="center"/>
                        <w:rPr>
                          <w:rFonts w:ascii="Comic Sans MS" w:hAnsi="Comic Sans MS"/>
                          <w:color w:val="000000" w:themeColor="text1"/>
                          <w:sz w:val="16"/>
                          <w:szCs w:val="14"/>
                        </w:rPr>
                      </w:pPr>
                    </w:p>
                    <w:p w14:paraId="12973548" w14:textId="13EB8116" w:rsidR="00484FA3" w:rsidRPr="00484FA3" w:rsidRDefault="00484FA3" w:rsidP="00484FA3">
                      <w:pPr>
                        <w:rPr>
                          <w:rFonts w:ascii="Calibri" w:hAnsi="Calibri" w:cs="Calibri"/>
                          <w:sz w:val="16"/>
                          <w:szCs w:val="16"/>
                        </w:rPr>
                      </w:pPr>
                      <w:r>
                        <w:rPr>
                          <w:rFonts w:ascii="Calibri" w:hAnsi="Calibri" w:cs="Calibri"/>
                          <w:sz w:val="16"/>
                          <w:szCs w:val="16"/>
                        </w:rPr>
                        <w:t>Our song was Incy W</w:t>
                      </w:r>
                      <w:r w:rsidRPr="00484FA3">
                        <w:rPr>
                          <w:rFonts w:ascii="Calibri" w:hAnsi="Calibri" w:cs="Calibri"/>
                          <w:sz w:val="16"/>
                          <w:szCs w:val="16"/>
                        </w:rPr>
                        <w:t xml:space="preserve">incy spider, the children loved decorating their own sliders I different ways such as painting, gluing and sticking and hand painting. We also hunted for spiders in different textures such as foam, mud etc. The children repeated lots of </w:t>
                      </w:r>
                      <w:r>
                        <w:rPr>
                          <w:rFonts w:ascii="Calibri" w:hAnsi="Calibri" w:cs="Calibri"/>
                          <w:sz w:val="16"/>
                          <w:szCs w:val="16"/>
                        </w:rPr>
                        <w:t>key words such as spider, Web, Incy Wincy. We sang Incy W</w:t>
                      </w:r>
                      <w:r w:rsidRPr="00484FA3">
                        <w:rPr>
                          <w:rFonts w:ascii="Calibri" w:hAnsi="Calibri" w:cs="Calibri"/>
                          <w:sz w:val="16"/>
                          <w:szCs w:val="16"/>
                        </w:rPr>
                        <w:t xml:space="preserve">incy spider and copied the actions. </w:t>
                      </w:r>
                      <w:r>
                        <w:rPr>
                          <w:rFonts w:ascii="Calibri" w:hAnsi="Calibri" w:cs="Calibri"/>
                          <w:sz w:val="16"/>
                          <w:szCs w:val="16"/>
                        </w:rPr>
                        <w:t>Our story was ‘W</w:t>
                      </w:r>
                      <w:r w:rsidRPr="00484FA3">
                        <w:rPr>
                          <w:rFonts w:ascii="Calibri" w:hAnsi="Calibri" w:cs="Calibri"/>
                          <w:sz w:val="16"/>
                          <w:szCs w:val="16"/>
                        </w:rPr>
                        <w:t>hat's in my garden</w:t>
                      </w:r>
                      <w:r>
                        <w:rPr>
                          <w:rFonts w:ascii="Calibri" w:hAnsi="Calibri" w:cs="Calibri"/>
                          <w:sz w:val="16"/>
                          <w:szCs w:val="16"/>
                        </w:rPr>
                        <w:t>?’</w:t>
                      </w:r>
                      <w:r w:rsidRPr="00484FA3">
                        <w:rPr>
                          <w:rFonts w:ascii="Calibri" w:hAnsi="Calibri" w:cs="Calibri"/>
                          <w:sz w:val="16"/>
                          <w:szCs w:val="16"/>
                        </w:rPr>
                        <w:t>, we read the story to the children and they also looked through the book independently. We named the animals and the children repeated them. We used a variety of different creative activities to make our own</w:t>
                      </w:r>
                      <w:r>
                        <w:rPr>
                          <w:rFonts w:ascii="Calibri" w:hAnsi="Calibri" w:cs="Calibri"/>
                        </w:rPr>
                        <w:t xml:space="preserve"> </w:t>
                      </w:r>
                      <w:r w:rsidRPr="00484FA3">
                        <w:rPr>
                          <w:rFonts w:ascii="Calibri" w:hAnsi="Calibri" w:cs="Calibri"/>
                          <w:sz w:val="16"/>
                          <w:szCs w:val="16"/>
                        </w:rPr>
                        <w:t>animals which the children really enjoyed.</w:t>
                      </w:r>
                      <w:r>
                        <w:rPr>
                          <w:rFonts w:ascii="Calibri" w:hAnsi="Calibri" w:cs="Calibri"/>
                          <w:sz w:val="16"/>
                          <w:szCs w:val="16"/>
                        </w:rPr>
                        <w:t xml:space="preserve"> </w:t>
                      </w:r>
                      <w:r w:rsidRPr="00484FA3">
                        <w:rPr>
                          <w:rFonts w:ascii="Calibri" w:hAnsi="Calibri" w:cs="Calibri"/>
                          <w:sz w:val="16"/>
                          <w:szCs w:val="16"/>
                        </w:rPr>
                        <w:t>Our theme was autumn, we had lots of 'autumn' activities exploring leaves, flowers etc and using them to make pictures. We made firework pictures using recycled materials, we made edible fireworks which the children particularly loved and we also put a fire out using spray bottles. We celebrated children in need wearing our pyjamas</w:t>
                      </w:r>
                      <w:r>
                        <w:rPr>
                          <w:rFonts w:ascii="Calibri" w:hAnsi="Calibri" w:cs="Calibri"/>
                          <w:sz w:val="16"/>
                          <w:szCs w:val="16"/>
                        </w:rPr>
                        <w:t xml:space="preserve"> as having edible messy play P</w:t>
                      </w:r>
                      <w:r w:rsidRPr="00484FA3">
                        <w:rPr>
                          <w:rFonts w:ascii="Calibri" w:hAnsi="Calibri" w:cs="Calibri"/>
                          <w:sz w:val="16"/>
                          <w:szCs w:val="16"/>
                        </w:rPr>
                        <w:t xml:space="preserve">udsy </w:t>
                      </w:r>
                      <w:r>
                        <w:rPr>
                          <w:rFonts w:ascii="Calibri" w:hAnsi="Calibri" w:cs="Calibri"/>
                          <w:sz w:val="16"/>
                          <w:szCs w:val="16"/>
                        </w:rPr>
                        <w:t>tuff tray. We made poppies for Rememb</w:t>
                      </w:r>
                      <w:r w:rsidRPr="00484FA3">
                        <w:rPr>
                          <w:rFonts w:ascii="Calibri" w:hAnsi="Calibri" w:cs="Calibri"/>
                          <w:sz w:val="16"/>
                          <w:szCs w:val="16"/>
                        </w:rPr>
                        <w:t>rance day.</w:t>
                      </w:r>
                    </w:p>
                    <w:p w14:paraId="2CD1EB14" w14:textId="77777777" w:rsidR="003B0336" w:rsidRDefault="003B0336"/>
                  </w:txbxContent>
                </v:textbox>
              </v:shape>
            </w:pict>
          </mc:Fallback>
        </mc:AlternateContent>
      </w:r>
      <w:r w:rsidR="00341C6A" w:rsidRPr="00A15DE3">
        <w:rPr>
          <w:noProof/>
          <w:sz w:val="24"/>
          <w:szCs w:val="24"/>
        </w:rPr>
        <mc:AlternateContent>
          <mc:Choice Requires="wps">
            <w:drawing>
              <wp:anchor distT="45720" distB="45720" distL="114300" distR="114300" simplePos="0" relativeHeight="251755008" behindDoc="0" locked="0" layoutInCell="1" allowOverlap="1" wp14:anchorId="4A2B4E92" wp14:editId="1833409C">
                <wp:simplePos x="0" y="0"/>
                <wp:positionH relativeFrom="column">
                  <wp:posOffset>19050</wp:posOffset>
                </wp:positionH>
                <wp:positionV relativeFrom="paragraph">
                  <wp:posOffset>6667500</wp:posOffset>
                </wp:positionV>
                <wp:extent cx="7277100" cy="1990725"/>
                <wp:effectExtent l="0" t="0" r="0" b="95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990725"/>
                        </a:xfrm>
                        <a:prstGeom prst="rect">
                          <a:avLst/>
                        </a:prstGeom>
                        <a:solidFill>
                          <a:schemeClr val="accent6">
                            <a:lumMod val="60000"/>
                            <a:lumOff val="40000"/>
                          </a:schemeClr>
                        </a:solidFill>
                        <a:ln w="9525">
                          <a:noFill/>
                          <a:miter lim="800000"/>
                          <a:headEnd/>
                          <a:tailEnd/>
                        </a:ln>
                      </wps:spPr>
                      <wps:txbx>
                        <w:txbxContent>
                          <w:p w14:paraId="2D828152" w14:textId="025F4D69" w:rsidR="005A5735" w:rsidRDefault="005A5735" w:rsidP="005A5735">
                            <w:pPr>
                              <w:spacing w:after="0"/>
                              <w:rPr>
                                <w:rFonts w:ascii="Comic Sans MS" w:hAnsi="Comic Sans MS"/>
                                <w:b/>
                                <w:color w:val="CF3D9B"/>
                                <w:u w:val="single"/>
                              </w:rPr>
                            </w:pPr>
                            <w:r w:rsidRPr="008213A2">
                              <w:rPr>
                                <w:rFonts w:ascii="Comic Sans MS" w:hAnsi="Comic Sans MS"/>
                                <w:b/>
                                <w:color w:val="CF3D9B"/>
                                <w:u w:val="single"/>
                              </w:rPr>
                              <w:t>S</w:t>
                            </w:r>
                            <w:r>
                              <w:rPr>
                                <w:rFonts w:ascii="Comic Sans MS" w:hAnsi="Comic Sans MS"/>
                                <w:b/>
                                <w:color w:val="CF3D9B"/>
                                <w:u w:val="single"/>
                              </w:rPr>
                              <w:t>unflower</w:t>
                            </w:r>
                          </w:p>
                          <w:p w14:paraId="1D29639A" w14:textId="77777777" w:rsidR="00484FA3" w:rsidRDefault="00484FA3" w:rsidP="005A5735">
                            <w:pPr>
                              <w:spacing w:after="0"/>
                              <w:rPr>
                                <w:rFonts w:ascii="Comic Sans MS" w:hAnsi="Comic Sans MS"/>
                                <w:b/>
                                <w:color w:val="CF3D9B"/>
                                <w:u w:val="single"/>
                              </w:rPr>
                            </w:pPr>
                          </w:p>
                          <w:p w14:paraId="32EC9027" w14:textId="69FF4DFA" w:rsidR="00341C6A" w:rsidRPr="00D623D6" w:rsidRDefault="00484FA3" w:rsidP="00D623D6">
                            <w:pPr>
                              <w:spacing w:after="0"/>
                              <w:rPr>
                                <w:rFonts w:ascii="Comic Sans MS" w:hAnsi="Comic Sans MS"/>
                                <w:color w:val="000000" w:themeColor="text1"/>
                                <w:sz w:val="20"/>
                                <w:szCs w:val="20"/>
                              </w:rPr>
                            </w:pPr>
                            <w:r>
                              <w:rPr>
                                <w:rFonts w:ascii="Comic Sans MS" w:hAnsi="Comic Sans MS"/>
                                <w:color w:val="000000" w:themeColor="text1"/>
                                <w:sz w:val="20"/>
                                <w:szCs w:val="20"/>
                              </w:rPr>
                              <w:t>Sunflower enjoyed reading their story ‘How do dinosaurs learn colours and numbers’. The children showed great interest in the small world areas and using the dinosaurs to support and extend their learning. We used numbers during physical play to promote the children’s gross motor skills and number recognition and even used the tracing boards for the children to develop their fine motor finger muscles. Our song of the month was the alphabet song and the children enjoyed reciting this and also used the letter land letters to identify familiar letters. We celebrated some exciting festivals this month too including Diwali, Bonfire night and Remembrance Day. The children explored colourful tuff trays and discussed the importance of safety around fireworks.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B4E92" id="_x0000_t202" coordsize="21600,21600" o:spt="202" path="m,l,21600r21600,l21600,xe">
                <v:stroke joinstyle="miter"/>
                <v:path gradientshapeok="t" o:connecttype="rect"/>
              </v:shapetype>
              <v:shape id="_x0000_s1040" type="#_x0000_t202" style="position:absolute;margin-left:1.5pt;margin-top:525pt;width:573pt;height:156.7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" fillcolor="#fabf8f [1945]" stroked="f">
                <v:textbox>
                  <w:txbxContent>
                    <w:p w14:paraId="2D828152" w14:textId="025F4D69" w:rsidR="005A5735" w:rsidRDefault="005A5735" w:rsidP="005A5735">
                      <w:pPr>
                        <w:spacing w:after="0"/>
                        <w:rPr>
                          <w:rFonts w:ascii="Comic Sans MS" w:hAnsi="Comic Sans MS"/>
                          <w:b/>
                          <w:color w:val="CF3D9B"/>
                          <w:u w:val="single"/>
                        </w:rPr>
                      </w:pPr>
                      <w:r w:rsidRPr="008213A2">
                        <w:rPr>
                          <w:rFonts w:ascii="Comic Sans MS" w:hAnsi="Comic Sans MS"/>
                          <w:b/>
                          <w:color w:val="CF3D9B"/>
                          <w:u w:val="single"/>
                        </w:rPr>
                        <w:t>S</w:t>
                      </w:r>
                      <w:r>
                        <w:rPr>
                          <w:rFonts w:ascii="Comic Sans MS" w:hAnsi="Comic Sans MS"/>
                          <w:b/>
                          <w:color w:val="CF3D9B"/>
                          <w:u w:val="single"/>
                        </w:rPr>
                        <w:t>unflower</w:t>
                      </w:r>
                    </w:p>
                    <w:p w14:paraId="1D29639A" w14:textId="77777777" w:rsidR="00484FA3" w:rsidRDefault="00484FA3" w:rsidP="005A5735">
                      <w:pPr>
                        <w:spacing w:after="0"/>
                        <w:rPr>
                          <w:rFonts w:ascii="Comic Sans MS" w:hAnsi="Comic Sans MS"/>
                          <w:b/>
                          <w:color w:val="CF3D9B"/>
                          <w:u w:val="single"/>
                        </w:rPr>
                      </w:pPr>
                    </w:p>
                    <w:p w14:paraId="32EC9027" w14:textId="69FF4DFA" w:rsidR="00341C6A" w:rsidRPr="00D623D6" w:rsidRDefault="00484FA3" w:rsidP="00D623D6">
                      <w:pPr>
                        <w:spacing w:after="0"/>
                        <w:rPr>
                          <w:rFonts w:ascii="Comic Sans MS" w:hAnsi="Comic Sans MS"/>
                          <w:color w:val="000000" w:themeColor="text1"/>
                          <w:sz w:val="20"/>
                          <w:szCs w:val="20"/>
                        </w:rPr>
                      </w:pPr>
                      <w:r>
                        <w:rPr>
                          <w:rFonts w:ascii="Comic Sans MS" w:hAnsi="Comic Sans MS"/>
                          <w:color w:val="000000" w:themeColor="text1"/>
                          <w:sz w:val="20"/>
                          <w:szCs w:val="20"/>
                        </w:rPr>
                        <w:t>Sunflower enjoyed reading their story ‘How do dinosaurs learn colours and numbers’. The children showed great interest in the small world areas and using the dinosaurs to support and extend their learning. We used numbers during physical play to promote the children’s gross motor skills and number recognition and even used the tracing boards for the children to develop their fine motor finger muscles. Our song of the month was the alphabet song and the children enjoyed reciting this and also used the letter land letters to identify familiar letters. We celebrated some exciting festivals this month too including Diwali, Bonfire night and Remembrance Day. The children explored colourful tuff trays and discussed the importance of safety around fireworks.</w:t>
                      </w:r>
                    </w:p>
                  </w:txbxContent>
                </v:textbox>
                <w10:wrap type="square"/>
              </v:shape>
            </w:pict>
          </mc:Fallback>
        </mc:AlternateContent>
      </w:r>
      <w:r w:rsidR="003967AD" w:rsidRPr="00A15DE3">
        <w:rPr>
          <w:noProof/>
          <w:sz w:val="24"/>
          <w:szCs w:val="24"/>
        </w:rPr>
        <mc:AlternateContent>
          <mc:Choice Requires="wps">
            <w:drawing>
              <wp:anchor distT="45720" distB="45720" distL="114300" distR="114300" simplePos="0" relativeHeight="251644928" behindDoc="0" locked="0" layoutInCell="1" allowOverlap="1" wp14:anchorId="4D293EBF" wp14:editId="6ED83493">
                <wp:simplePos x="0" y="0"/>
                <wp:positionH relativeFrom="column">
                  <wp:posOffset>182245</wp:posOffset>
                </wp:positionH>
                <wp:positionV relativeFrom="paragraph">
                  <wp:posOffset>8923655</wp:posOffset>
                </wp:positionV>
                <wp:extent cx="7155180" cy="4286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28625"/>
                        </a:xfrm>
                        <a:prstGeom prst="rect">
                          <a:avLst/>
                        </a:prstGeom>
                        <a:noFill/>
                        <a:ln w="9525">
                          <a:noFill/>
                          <a:miter lim="800000"/>
                          <a:headEnd/>
                          <a:tailEnd/>
                        </a:ln>
                      </wps:spPr>
                      <wps:txbx>
                        <w:txbxContent>
                          <w:p w14:paraId="422687CF" w14:textId="77777777" w:rsidR="003B0336" w:rsidRPr="002734CC" w:rsidRDefault="003B0336" w:rsidP="005F690C">
                            <w:pPr>
                              <w:spacing w:after="0"/>
                              <w:rPr>
                                <w:b/>
                                <w:color w:val="EEECE1" w:themeColor="background2"/>
                                <w:sz w:val="20"/>
                              </w:rPr>
                            </w:pPr>
                            <w:r w:rsidRPr="002734CC">
                              <w:rPr>
                                <w:b/>
                                <w:color w:val="EEECE1" w:themeColor="background2"/>
                                <w:sz w:val="20"/>
                              </w:rPr>
                              <w:t xml:space="preserve">Contact </w:t>
                            </w:r>
                            <w:r>
                              <w:rPr>
                                <w:b/>
                                <w:color w:val="EEECE1" w:themeColor="background2"/>
                                <w:sz w:val="20"/>
                              </w:rPr>
                              <w:t>Auckland House</w:t>
                            </w:r>
                            <w:r w:rsidRPr="002734CC">
                              <w:rPr>
                                <w:b/>
                                <w:color w:val="EEECE1" w:themeColor="background2"/>
                                <w:sz w:val="20"/>
                              </w:rPr>
                              <w:t xml:space="preserve"> Day Nursery</w:t>
                            </w:r>
                            <w:r>
                              <w:rPr>
                                <w:b/>
                                <w:color w:val="EEECE1" w:themeColor="background2"/>
                                <w:sz w:val="20"/>
                              </w:rPr>
                              <w:t xml:space="preserve">                                                                                                                 kelielever@aucklandcollege.com</w:t>
                            </w:r>
                          </w:p>
                          <w:p w14:paraId="5B34D834" w14:textId="77777777" w:rsidR="003B0336" w:rsidRPr="002734CC" w:rsidRDefault="003B0336" w:rsidP="005F690C">
                            <w:pPr>
                              <w:spacing w:after="0"/>
                              <w:rPr>
                                <w:b/>
                                <w:color w:val="EEECE1" w:themeColor="background2"/>
                                <w:sz w:val="20"/>
                              </w:rPr>
                            </w:pPr>
                            <w:r w:rsidRPr="002734CC">
                              <w:rPr>
                                <w:b/>
                                <w:color w:val="EEECE1" w:themeColor="background2"/>
                                <w:sz w:val="20"/>
                              </w:rPr>
                              <w:t xml:space="preserve">Phone: </w:t>
                            </w:r>
                            <w:r>
                              <w:rPr>
                                <w:b/>
                                <w:color w:val="EEECE1" w:themeColor="background2"/>
                                <w:sz w:val="20"/>
                              </w:rPr>
                              <w:t>0151 727 0083                                                                                                                      deputynurserymanager@aucklandcollege</w:t>
                            </w:r>
                            <w:r w:rsidRPr="002734CC">
                              <w:rPr>
                                <w:b/>
                                <w:color w:val="EEECE1" w:themeColor="background2"/>
                                <w:sz w:val="20"/>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93EBF" id="_x0000_s1041" type="#_x0000_t202" style="position:absolute;margin-left:14.35pt;margin-top:702.65pt;width:563.4pt;height:33.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" filled="f" stroked="f">
                <v:textbox>
                  <w:txbxContent>
                    <w:p w14:paraId="422687CF" w14:textId="77777777" w:rsidR="003B0336" w:rsidRPr="002734CC" w:rsidRDefault="003B0336" w:rsidP="005F690C">
                      <w:pPr>
                        <w:spacing w:after="0"/>
                        <w:rPr>
                          <w:b/>
                          <w:color w:val="EEECE1" w:themeColor="background2"/>
                          <w:sz w:val="20"/>
                        </w:rPr>
                      </w:pPr>
                      <w:r w:rsidRPr="002734CC">
                        <w:rPr>
                          <w:b/>
                          <w:color w:val="EEECE1" w:themeColor="background2"/>
                          <w:sz w:val="20"/>
                        </w:rPr>
                        <w:t xml:space="preserve">Contact </w:t>
                      </w:r>
                      <w:r>
                        <w:rPr>
                          <w:b/>
                          <w:color w:val="EEECE1" w:themeColor="background2"/>
                          <w:sz w:val="20"/>
                        </w:rPr>
                        <w:t>Auckland House</w:t>
                      </w:r>
                      <w:r w:rsidRPr="002734CC">
                        <w:rPr>
                          <w:b/>
                          <w:color w:val="EEECE1" w:themeColor="background2"/>
                          <w:sz w:val="20"/>
                        </w:rPr>
                        <w:t xml:space="preserve"> Day Nursery</w:t>
                      </w:r>
                      <w:r>
                        <w:rPr>
                          <w:b/>
                          <w:color w:val="EEECE1" w:themeColor="background2"/>
                          <w:sz w:val="20"/>
                        </w:rPr>
                        <w:t xml:space="preserve">                                                                                                                 kelielever@aucklandcollege.com</w:t>
                      </w:r>
                    </w:p>
                    <w:p w14:paraId="5B34D834" w14:textId="77777777" w:rsidR="003B0336" w:rsidRPr="002734CC" w:rsidRDefault="003B0336" w:rsidP="005F690C">
                      <w:pPr>
                        <w:spacing w:after="0"/>
                        <w:rPr>
                          <w:b/>
                          <w:color w:val="EEECE1" w:themeColor="background2"/>
                          <w:sz w:val="20"/>
                        </w:rPr>
                      </w:pPr>
                      <w:r w:rsidRPr="002734CC">
                        <w:rPr>
                          <w:b/>
                          <w:color w:val="EEECE1" w:themeColor="background2"/>
                          <w:sz w:val="20"/>
                        </w:rPr>
                        <w:t xml:space="preserve">Phone: </w:t>
                      </w:r>
                      <w:r>
                        <w:rPr>
                          <w:b/>
                          <w:color w:val="EEECE1" w:themeColor="background2"/>
                          <w:sz w:val="20"/>
                        </w:rPr>
                        <w:t>0151 727 0083                                                                                                                      deputynurserymanager@aucklandcollege</w:t>
                      </w:r>
                      <w:r w:rsidRPr="002734CC">
                        <w:rPr>
                          <w:b/>
                          <w:color w:val="EEECE1" w:themeColor="background2"/>
                          <w:sz w:val="20"/>
                        </w:rPr>
                        <w:t>.com</w:t>
                      </w:r>
                    </w:p>
                  </w:txbxContent>
                </v:textbox>
                <w10:wrap type="square"/>
              </v:shape>
            </w:pict>
          </mc:Fallback>
        </mc:AlternateContent>
      </w:r>
      <w:r w:rsidR="00797CF2" w:rsidRPr="00A15DE3">
        <w:rPr>
          <w:sz w:val="24"/>
          <w:szCs w:val="24"/>
        </w:rPr>
        <w:t xml:space="preserve">This month Buttercups have been focusing on different shapes and animals. Our song of the month was ‘Twinkle Twinkle Little Star’ and our story was ‘Squishy Squashy Dinosaur’. The children thoroughly enjoyed engaging in all of the different activities and had the opportunity to </w:t>
      </w:r>
      <w:r w:rsidR="00A15DE3" w:rsidRPr="00A15DE3">
        <w:rPr>
          <w:sz w:val="24"/>
          <w:szCs w:val="24"/>
        </w:rPr>
        <w:t>practice their gross motor development with a fun sensory obstacle course. Our babies have been exploring different textures, gluing and sticking them onto paper to create stars. The song ‘Twinkle Twinkle’ has all of the babies engaged and joining in by moving their bodies and opening and closing their hands. Our babies are growing in independence and are now beginning to pull to stand as well as taking a few steps. How fantastic!</w:t>
      </w:r>
      <w:r w:rsidR="00B3247F" w:rsidRPr="00A15DE3">
        <w:rPr>
          <w:sz w:val="24"/>
          <w:szCs w:val="24"/>
        </w:rPr>
        <w:br w:type="page"/>
      </w:r>
    </w:p>
    <w:p w14:paraId="4C1B610A" w14:textId="40B4222E" w:rsidR="005F690C" w:rsidRDefault="007C4AC0">
      <w:r w:rsidRPr="006F27C7">
        <w:rPr>
          <w:noProof/>
        </w:rPr>
        <w:lastRenderedPageBreak/>
        <mc:AlternateContent>
          <mc:Choice Requires="wps">
            <w:drawing>
              <wp:anchor distT="45720" distB="45720" distL="114300" distR="114300" simplePos="0" relativeHeight="251641856" behindDoc="0" locked="0" layoutInCell="1" allowOverlap="1" wp14:anchorId="0F769CB4" wp14:editId="5A5FD6E9">
                <wp:simplePos x="0" y="0"/>
                <wp:positionH relativeFrom="column">
                  <wp:posOffset>1554480</wp:posOffset>
                </wp:positionH>
                <wp:positionV relativeFrom="paragraph">
                  <wp:posOffset>10795</wp:posOffset>
                </wp:positionV>
                <wp:extent cx="3378200" cy="3143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314325"/>
                        </a:xfrm>
                        <a:prstGeom prst="rect">
                          <a:avLst/>
                        </a:prstGeom>
                        <a:noFill/>
                        <a:ln w="9525">
                          <a:noFill/>
                          <a:miter lim="800000"/>
                          <a:headEnd/>
                          <a:tailEnd/>
                        </a:ln>
                      </wps:spPr>
                      <wps:txbx>
                        <w:txbxContent>
                          <w:p w14:paraId="7F84F4AC" w14:textId="6A906FA2" w:rsidR="003B0336" w:rsidRPr="007105C7" w:rsidRDefault="003B0336" w:rsidP="000A2005">
                            <w:pPr>
                              <w:spacing w:after="0"/>
                              <w:jc w:val="center"/>
                              <w:rPr>
                                <w:color w:val="0070C0"/>
                                <w:u w:val="single"/>
                              </w:rPr>
                            </w:pPr>
                            <w:r w:rsidRPr="007105C7">
                              <w:rPr>
                                <w:color w:val="0070C0"/>
                              </w:rPr>
                              <w:t>Facebook.com/</w:t>
                            </w:r>
                            <w:r>
                              <w:rPr>
                                <w:color w:val="0070C0"/>
                              </w:rPr>
                              <w:t>AucklandHouseDayNursery</w:t>
                            </w:r>
                          </w:p>
                          <w:p w14:paraId="2AAB76D4" w14:textId="77777777" w:rsidR="003B0336" w:rsidRPr="00461450" w:rsidRDefault="003B0336" w:rsidP="000A2005">
                            <w:pPr>
                              <w:spacing w:after="0"/>
                              <w:rPr>
                                <w:rFonts w:ascii="Times New Roman" w:hAnsi="Times New Roman"/>
                                <w:bCs/>
                                <w:sz w:val="20"/>
                                <w:szCs w:val="20"/>
                              </w:rPr>
                            </w:pPr>
                          </w:p>
                          <w:p w14:paraId="0EFA5EBD" w14:textId="77777777" w:rsidR="003B0336" w:rsidRPr="00442288" w:rsidRDefault="003B0336" w:rsidP="000A2005">
                            <w:pPr>
                              <w:spacing w:after="0"/>
                              <w:jc w:val="center"/>
                              <w:rPr>
                                <w:rFonts w:ascii="Comic Sans MS" w:hAnsi="Comic Sans MS"/>
                                <w:b/>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112338" w14:textId="77777777" w:rsidR="003B0336" w:rsidRPr="00442288" w:rsidRDefault="003B0336" w:rsidP="000A2005">
                            <w:pPr>
                              <w:rPr>
                                <w:rFonts w:ascii="Comic Sans MS" w:hAnsi="Comic Sans MS"/>
                                <w:b/>
                                <w:color w:val="0D0D0D" w:themeColor="text1" w:themeTint="F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42288">
                              <w:rPr>
                                <w:rFonts w:ascii="Comic Sans MS" w:hAnsi="Comic Sans MS"/>
                                <w:b/>
                                <w:color w:val="0D0D0D" w:themeColor="text1" w:themeTint="F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9CB4" id="_x0000_s1042" type="#_x0000_t202" style="position:absolute;margin-left:122.4pt;margin-top:.85pt;width:266pt;height:2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" filled="f" stroked="f">
                <v:textbox>
                  <w:txbxContent>
                    <w:p w14:paraId="7F84F4AC" w14:textId="6A906FA2" w:rsidR="003B0336" w:rsidRPr="007105C7" w:rsidRDefault="003B0336" w:rsidP="000A2005">
                      <w:pPr>
                        <w:spacing w:after="0"/>
                        <w:jc w:val="center"/>
                        <w:rPr>
                          <w:color w:val="0070C0"/>
                          <w:u w:val="single"/>
                        </w:rPr>
                      </w:pPr>
                      <w:r w:rsidRPr="007105C7">
                        <w:rPr>
                          <w:color w:val="0070C0"/>
                        </w:rPr>
                        <w:t>Facebook.com/</w:t>
                      </w:r>
                      <w:r>
                        <w:rPr>
                          <w:color w:val="0070C0"/>
                        </w:rPr>
                        <w:t>AucklandHouseDayNursery</w:t>
                      </w:r>
                    </w:p>
                    <w:p w14:paraId="2AAB76D4" w14:textId="77777777" w:rsidR="003B0336" w:rsidRPr="00461450" w:rsidRDefault="003B0336" w:rsidP="000A2005">
                      <w:pPr>
                        <w:spacing w:after="0"/>
                        <w:rPr>
                          <w:rFonts w:ascii="Times New Roman" w:hAnsi="Times New Roman"/>
                          <w:bCs/>
                          <w:sz w:val="20"/>
                          <w:szCs w:val="20"/>
                        </w:rPr>
                      </w:pPr>
                    </w:p>
                    <w:p w14:paraId="0EFA5EBD" w14:textId="77777777" w:rsidR="003B0336" w:rsidRPr="00442288" w:rsidRDefault="003B0336" w:rsidP="000A2005">
                      <w:pPr>
                        <w:spacing w:after="0"/>
                        <w:jc w:val="center"/>
                        <w:rPr>
                          <w:rFonts w:ascii="Comic Sans MS" w:hAnsi="Comic Sans MS"/>
                          <w:b/>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112338" w14:textId="77777777" w:rsidR="003B0336" w:rsidRPr="00442288" w:rsidRDefault="003B0336" w:rsidP="000A2005">
                      <w:pPr>
                        <w:rPr>
                          <w:rFonts w:ascii="Comic Sans MS" w:hAnsi="Comic Sans MS"/>
                          <w:b/>
                          <w:color w:val="0D0D0D" w:themeColor="text1" w:themeTint="F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42288">
                        <w:rPr>
                          <w:rFonts w:ascii="Comic Sans MS" w:hAnsi="Comic Sans MS"/>
                          <w:b/>
                          <w:color w:val="0D0D0D" w:themeColor="text1" w:themeTint="F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r>
        <w:rPr>
          <w:noProof/>
        </w:rPr>
        <mc:AlternateContent>
          <mc:Choice Requires="wps">
            <w:drawing>
              <wp:anchor distT="45720" distB="45720" distL="114300" distR="114300" simplePos="0" relativeHeight="251639808" behindDoc="0" locked="0" layoutInCell="1" allowOverlap="1" wp14:anchorId="19C14375" wp14:editId="19AB067A">
                <wp:simplePos x="0" y="0"/>
                <wp:positionH relativeFrom="column">
                  <wp:posOffset>-4445</wp:posOffset>
                </wp:positionH>
                <wp:positionV relativeFrom="paragraph">
                  <wp:posOffset>-22225</wp:posOffset>
                </wp:positionV>
                <wp:extent cx="1619250" cy="3143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noFill/>
                        <a:ln w="9525">
                          <a:noFill/>
                          <a:miter lim="800000"/>
                          <a:headEnd/>
                          <a:tailEnd/>
                        </a:ln>
                      </wps:spPr>
                      <wps:txbx>
                        <w:txbxContent>
                          <w:p w14:paraId="361E4BCF" w14:textId="77777777" w:rsidR="003B0336" w:rsidRPr="0097075F" w:rsidRDefault="003B0336" w:rsidP="00F073EB">
                            <w:pPr>
                              <w:rPr>
                                <w:rFonts w:ascii="Comic Sans MS" w:hAnsi="Comic Sans MS"/>
                                <w:b/>
                                <w:color w:val="CF3D9B"/>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CF3D9B"/>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are on the Web!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14375" id="_x0000_s1043" type="#_x0000_t202" style="position:absolute;margin-left:-.35pt;margin-top:-1.75pt;width:127.5pt;height:24.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" filled="f" stroked="f">
                <v:textbox>
                  <w:txbxContent>
                    <w:p w14:paraId="361E4BCF" w14:textId="77777777" w:rsidR="003B0336" w:rsidRPr="0097075F" w:rsidRDefault="003B0336" w:rsidP="00F073EB">
                      <w:pPr>
                        <w:rPr>
                          <w:rFonts w:ascii="Comic Sans MS" w:hAnsi="Comic Sans MS"/>
                          <w:b/>
                          <w:color w:val="CF3D9B"/>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CF3D9B"/>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are on the Web! </w:t>
                      </w:r>
                    </w:p>
                  </w:txbxContent>
                </v:textbox>
              </v:shape>
            </w:pict>
          </mc:Fallback>
        </mc:AlternateContent>
      </w:r>
      <w:r>
        <w:rPr>
          <w:noProof/>
        </w:rPr>
        <mc:AlternateContent>
          <mc:Choice Requires="wps">
            <w:drawing>
              <wp:anchor distT="0" distB="0" distL="114300" distR="114300" simplePos="0" relativeHeight="251638784" behindDoc="1" locked="0" layoutInCell="1" allowOverlap="1" wp14:anchorId="4772449D" wp14:editId="512427B3">
                <wp:simplePos x="0" y="0"/>
                <wp:positionH relativeFrom="column">
                  <wp:posOffset>-57785</wp:posOffset>
                </wp:positionH>
                <wp:positionV relativeFrom="paragraph">
                  <wp:posOffset>-69215</wp:posOffset>
                </wp:positionV>
                <wp:extent cx="4987925" cy="447675"/>
                <wp:effectExtent l="0" t="0" r="22225" b="28575"/>
                <wp:wrapNone/>
                <wp:docPr id="21" name="Rounded Rectangle 21"/>
                <wp:cNvGraphicFramePr/>
                <a:graphic xmlns:a="http://schemas.openxmlformats.org/drawingml/2006/main">
                  <a:graphicData uri="http://schemas.microsoft.com/office/word/2010/wordprocessingShape">
                    <wps:wsp>
                      <wps:cNvSpPr/>
                      <wps:spPr>
                        <a:xfrm>
                          <a:off x="0" y="0"/>
                          <a:ext cx="4987925" cy="447675"/>
                        </a:xfrm>
                        <a:prstGeom prst="roundRect">
                          <a:avLst/>
                        </a:prstGeom>
                        <a:solidFill>
                          <a:schemeClr val="accent6">
                            <a:lumMod val="60000"/>
                            <a:lumOff val="40000"/>
                          </a:schemeClr>
                        </a:solidFill>
                        <a:ln w="25400" cap="flat" cmpd="sng" algn="ctr">
                          <a:solidFill>
                            <a:srgbClr val="E55DC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47" id="Rounded Rectangle 21" o:spid="_x0000_s1026" style="position:absolute;margin-left:-4.55pt;margin-top:-5.45pt;width:392.7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" fillcolor="#fabf8f [1945]" strokecolor="#e55dc8" strokeweight="2pt"/>
            </w:pict>
          </mc:Fallback>
        </mc:AlternateContent>
      </w:r>
    </w:p>
    <w:p w14:paraId="0C266CF4" w14:textId="599023A3" w:rsidR="00DD60A4" w:rsidRDefault="00FA5899">
      <w:r>
        <w:rPr>
          <w:noProof/>
        </w:rPr>
        <mc:AlternateContent>
          <mc:Choice Requires="wps">
            <w:drawing>
              <wp:anchor distT="0" distB="0" distL="114300" distR="114300" simplePos="0" relativeHeight="251644416" behindDoc="0" locked="0" layoutInCell="1" allowOverlap="1" wp14:anchorId="4D72E79C" wp14:editId="09B417C2">
                <wp:simplePos x="0" y="0"/>
                <wp:positionH relativeFrom="page">
                  <wp:align>right</wp:align>
                </wp:positionH>
                <wp:positionV relativeFrom="paragraph">
                  <wp:posOffset>95885</wp:posOffset>
                </wp:positionV>
                <wp:extent cx="7620000" cy="9029700"/>
                <wp:effectExtent l="0" t="0" r="19050" b="19050"/>
                <wp:wrapNone/>
                <wp:docPr id="240" name="Text Box 240"/>
                <wp:cNvGraphicFramePr/>
                <a:graphic xmlns:a="http://schemas.openxmlformats.org/drawingml/2006/main">
                  <a:graphicData uri="http://schemas.microsoft.com/office/word/2010/wordprocessingShape">
                    <wps:wsp>
                      <wps:cNvSpPr txBox="1"/>
                      <wps:spPr>
                        <a:xfrm>
                          <a:off x="0" y="0"/>
                          <a:ext cx="7620000" cy="9029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ECAD2" w14:textId="0E31D459" w:rsidR="003B0336" w:rsidRPr="001377B1" w:rsidRDefault="00835B3A" w:rsidP="001377B1">
                            <w:pPr>
                              <w:jc w:val="center"/>
                              <w:rPr>
                                <w:rFonts w:ascii="Comic Sans MS" w:hAnsi="Comic Sans MS"/>
                                <w:b/>
                                <w:sz w:val="36"/>
                                <w:szCs w:val="36"/>
                                <w:u w:val="single"/>
                              </w:rPr>
                            </w:pPr>
                            <w:r>
                              <w:rPr>
                                <w:rFonts w:ascii="Comic Sans MS" w:hAnsi="Comic Sans MS"/>
                                <w:b/>
                                <w:sz w:val="36"/>
                                <w:szCs w:val="36"/>
                                <w:u w:val="single"/>
                              </w:rPr>
                              <w:t>Babysitting</w:t>
                            </w:r>
                            <w:r w:rsidR="00343C94">
                              <w:rPr>
                                <w:rFonts w:ascii="Comic Sans MS" w:hAnsi="Comic Sans MS"/>
                                <w:b/>
                                <w:sz w:val="36"/>
                                <w:szCs w:val="36"/>
                                <w:u w:val="single"/>
                              </w:rPr>
                              <w:t xml:space="preserve"> </w:t>
                            </w:r>
                            <w:r w:rsidR="00375E25">
                              <w:rPr>
                                <w:rFonts w:ascii="Comic Sans MS" w:hAnsi="Comic Sans MS"/>
                                <w:b/>
                                <w:sz w:val="36"/>
                                <w:szCs w:val="36"/>
                                <w:u w:val="single"/>
                              </w:rPr>
                              <w:t>policy</w:t>
                            </w:r>
                          </w:p>
                          <w:p w14:paraId="540DCAFD" w14:textId="0F2CD28B" w:rsidR="00257086" w:rsidRPr="00F55347" w:rsidRDefault="00257086" w:rsidP="00257086">
                            <w:pPr>
                              <w:pStyle w:val="NormalWeb"/>
                              <w:rPr>
                                <w:rFonts w:ascii="Calibri" w:hAnsi="Calibri" w:cs="Arial"/>
                                <w:color w:val="000000"/>
                                <w:lang w:val="en"/>
                              </w:rPr>
                            </w:pPr>
                            <w:r w:rsidRPr="00835B3A">
                              <w:rPr>
                                <w:rFonts w:ascii="Calibri" w:hAnsi="Calibri" w:cs="Arial"/>
                                <w:color w:val="000000"/>
                                <w:sz w:val="28"/>
                                <w:lang w:val="en"/>
                              </w:rPr>
                              <w:t>We do not provide a babysitting service outside our normal operating hours. However, we understand that parents sometimes ask nursery staff to babysit for their children and this policy has been implemented to clarify some points regarding private arrangements between staff and parents. Please also refer to our Safeguarding Children Stateme</w:t>
                            </w:r>
                            <w:r w:rsidRPr="00B02FF5">
                              <w:rPr>
                                <w:rFonts w:ascii="Calibri" w:hAnsi="Calibri" w:cs="Arial"/>
                                <w:color w:val="000000"/>
                                <w:sz w:val="28"/>
                                <w:szCs w:val="28"/>
                                <w:lang w:val="en"/>
                              </w:rPr>
                              <w:t>nt</w:t>
                            </w:r>
                            <w:r w:rsidRPr="00F55347">
                              <w:rPr>
                                <w:rFonts w:ascii="Calibri" w:hAnsi="Calibri" w:cs="Arial"/>
                                <w:color w:val="000000"/>
                                <w:lang w:val="en"/>
                              </w:rPr>
                              <w:t>.</w:t>
                            </w:r>
                          </w:p>
                          <w:p w14:paraId="3031326A"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The nursery is not responsible for any private arrangements or agreements that are made: such agreements are between the staff member and family. However, we do expect staff members to inform us if they are babysitting or caring for a child that attends the nursery outside of the setting. </w:t>
                            </w:r>
                          </w:p>
                          <w:p w14:paraId="6A67D290"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We require the staff member and parent to sign a copy of this policy, which we will keep on file for the child and staff member. </w:t>
                            </w:r>
                          </w:p>
                          <w:p w14:paraId="2C05D826"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We have rigorous recruitment and suitability processes in place to ensure that we employ competent and professional members of staff and uphold our duty to safeguard children whilst on our premises and in the care of our staff. This procedure includes interviews, references, full employment history and DBS checks as well as several other processes. Whilst in our employment all staff are subject to ongoing supervision, observation and assessment to ensure that standards of work and behaviour are maintained in accordance with our policies. We have no such control over the conduct of staff outside of their position of employment. Parents should make their own checks as to the suitability of a member of staff for babysitting.</w:t>
                            </w:r>
                          </w:p>
                          <w:p w14:paraId="7741EA9D"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We will not take responsibility for any health and safety issues, conduct, grievances or any other claims arising out of the staff member’s private arrangements outside of nursery hours. The member of staff will not be covered by the nursery’s insurance whilst babysitting as a private arrangement.</w:t>
                            </w:r>
                          </w:p>
                          <w:p w14:paraId="36D28DCF"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Out-of-hours work arrangements MUST NOT interfere with the staff member’s employment at the nursery.</w:t>
                            </w:r>
                          </w:p>
                          <w:p w14:paraId="469712F1"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All staff are bound by contract of the Confidentiality Policy and Data Protection Act that they are unable to discuss any issues regarding the nursery, other staff members, parents or other children.</w:t>
                            </w:r>
                          </w:p>
                          <w:p w14:paraId="2CBE921A" w14:textId="77777777" w:rsidR="00257086" w:rsidRPr="00835B3A" w:rsidRDefault="00257086" w:rsidP="00257086">
                            <w:pPr>
                              <w:pStyle w:val="NormalWeb"/>
                              <w:numPr>
                                <w:ilvl w:val="0"/>
                                <w:numId w:val="43"/>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The nursery has a duty of care to safeguard all children attending the setting, so if a staff member has some concerns for a child following a private babysitting type arrangement they need to pass these concerns on to the Safeguarding lead within the setting. </w:t>
                            </w:r>
                          </w:p>
                          <w:p w14:paraId="25F7AE2A" w14:textId="77777777" w:rsidR="00257086" w:rsidRPr="00835B3A" w:rsidRDefault="00257086" w:rsidP="00257086">
                            <w:pPr>
                              <w:pStyle w:val="NormalWeb"/>
                              <w:numPr>
                                <w:ilvl w:val="0"/>
                                <w:numId w:val="43"/>
                              </w:numPr>
                              <w:spacing w:before="0" w:beforeAutospacing="0" w:after="0" w:afterAutospacing="0"/>
                              <w:rPr>
                                <w:rFonts w:ascii="Calibri" w:hAnsi="Calibri" w:cs="Arial"/>
                                <w:sz w:val="28"/>
                                <w:szCs w:val="28"/>
                                <w:lang w:val="en"/>
                              </w:rPr>
                            </w:pPr>
                            <w:r w:rsidRPr="00835B3A">
                              <w:rPr>
                                <w:rFonts w:ascii="Calibri" w:hAnsi="Calibri" w:cs="Arial"/>
                                <w:sz w:val="28"/>
                                <w:szCs w:val="28"/>
                                <w:lang w:val="en"/>
                              </w:rPr>
                              <w:t>It will be the staff member’s responsibility to ensure they have the appropriate insurance, MOT and child restraints or child safety seats if they are transporting them in a car.</w:t>
                            </w:r>
                          </w:p>
                          <w:p w14:paraId="473579F6" w14:textId="091E9D43" w:rsidR="003B0336" w:rsidRPr="00375E25" w:rsidRDefault="003B0336" w:rsidP="00375E25">
                            <w:pPr>
                              <w:spacing w:after="0"/>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E79C" id="Text Box 240" o:spid="_x0000_s1044" type="#_x0000_t202" style="position:absolute;margin-left:548.8pt;margin-top:7.55pt;width:600pt;height:711pt;z-index:251644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" filled="f" strokeweight=".5pt">
                <v:textbox>
                  <w:txbxContent>
                    <w:p w14:paraId="308ECAD2" w14:textId="0E31D459" w:rsidR="003B0336" w:rsidRPr="001377B1" w:rsidRDefault="00835B3A" w:rsidP="001377B1">
                      <w:pPr>
                        <w:jc w:val="center"/>
                        <w:rPr>
                          <w:rFonts w:ascii="Comic Sans MS" w:hAnsi="Comic Sans MS"/>
                          <w:b/>
                          <w:sz w:val="36"/>
                          <w:szCs w:val="36"/>
                          <w:u w:val="single"/>
                        </w:rPr>
                      </w:pPr>
                      <w:r>
                        <w:rPr>
                          <w:rFonts w:ascii="Comic Sans MS" w:hAnsi="Comic Sans MS"/>
                          <w:b/>
                          <w:sz w:val="36"/>
                          <w:szCs w:val="36"/>
                          <w:u w:val="single"/>
                        </w:rPr>
                        <w:t>Babysitting</w:t>
                      </w:r>
                      <w:r w:rsidR="00343C94">
                        <w:rPr>
                          <w:rFonts w:ascii="Comic Sans MS" w:hAnsi="Comic Sans MS"/>
                          <w:b/>
                          <w:sz w:val="36"/>
                          <w:szCs w:val="36"/>
                          <w:u w:val="single"/>
                        </w:rPr>
                        <w:t xml:space="preserve"> </w:t>
                      </w:r>
                      <w:r w:rsidR="00375E25">
                        <w:rPr>
                          <w:rFonts w:ascii="Comic Sans MS" w:hAnsi="Comic Sans MS"/>
                          <w:b/>
                          <w:sz w:val="36"/>
                          <w:szCs w:val="36"/>
                          <w:u w:val="single"/>
                        </w:rPr>
                        <w:t>policy</w:t>
                      </w:r>
                    </w:p>
                    <w:p w14:paraId="540DCAFD" w14:textId="0F2CD28B" w:rsidR="00257086" w:rsidRPr="00F55347" w:rsidRDefault="00257086" w:rsidP="00257086">
                      <w:pPr>
                        <w:pStyle w:val="NormalWeb"/>
                        <w:rPr>
                          <w:rFonts w:ascii="Calibri" w:hAnsi="Calibri" w:cs="Arial"/>
                          <w:color w:val="000000"/>
                          <w:lang w:val="en"/>
                        </w:rPr>
                      </w:pPr>
                      <w:r w:rsidRPr="00835B3A">
                        <w:rPr>
                          <w:rFonts w:ascii="Calibri" w:hAnsi="Calibri" w:cs="Arial"/>
                          <w:color w:val="000000"/>
                          <w:sz w:val="28"/>
                          <w:lang w:val="en"/>
                        </w:rPr>
                        <w:t>We do not provide a babysitting service outside our normal operating hours. However, we understand that parents sometimes ask nursery staff to babysit for their children and this policy has been implemented to clarify some points regarding private arrangements between staff and parents. Please also refer to our Safeguarding Children Stateme</w:t>
                      </w:r>
                      <w:r w:rsidRPr="00B02FF5">
                        <w:rPr>
                          <w:rFonts w:ascii="Calibri" w:hAnsi="Calibri" w:cs="Arial"/>
                          <w:color w:val="000000"/>
                          <w:sz w:val="28"/>
                          <w:szCs w:val="28"/>
                          <w:lang w:val="en"/>
                        </w:rPr>
                        <w:t>nt</w:t>
                      </w:r>
                      <w:r w:rsidRPr="00F55347">
                        <w:rPr>
                          <w:rFonts w:ascii="Calibri" w:hAnsi="Calibri" w:cs="Arial"/>
                          <w:color w:val="000000"/>
                          <w:lang w:val="en"/>
                        </w:rPr>
                        <w:t>.</w:t>
                      </w:r>
                    </w:p>
                    <w:p w14:paraId="3031326A"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The nursery is not responsible for any private arrangements or agreements that are made: such agreements are between the staff member and family. However, we do expect staff members to inform us if they are babysitting or caring for a child that attends the nursery outside of the setting. </w:t>
                      </w:r>
                    </w:p>
                    <w:p w14:paraId="6A67D290"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We require the staff member and parent to sign a copy of this policy, which we will keep on file for the child and staff member. </w:t>
                      </w:r>
                    </w:p>
                    <w:p w14:paraId="2C05D826"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We have rigorous recruitment and suitability processes in place to ensure that we employ competent and professional members of staff and uphold our duty to safeguard children whilst on our premises and in the care of our staff. This procedure includes interviews, references, full employment history and DBS checks as well as several other processes. Whilst in our employment all staff are subject to ongoing supervision, observation and assessment to ensure that standards of work and behaviour are maintained in accordance with our policies. We have no such control over the conduct of staff outside of their position of employment. Parents should make their own checks as to the suitability of a member of staff for babysitting.</w:t>
                      </w:r>
                    </w:p>
                    <w:p w14:paraId="7741EA9D"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We will not take responsibility for any health and safety issues, conduct, grievances or any other claims arising out of the staff member’s private arrangements outside of nursery hours. The member of staff will not be covered by the nursery’s insurance whilst babysitting as a private arrangement.</w:t>
                      </w:r>
                    </w:p>
                    <w:p w14:paraId="36D28DCF"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Out-of-hours work arrangements MUST NOT interfere with the staff member’s employment at the nursery.</w:t>
                      </w:r>
                    </w:p>
                    <w:p w14:paraId="469712F1" w14:textId="77777777" w:rsidR="00257086" w:rsidRPr="00835B3A" w:rsidRDefault="00257086" w:rsidP="00257086">
                      <w:pPr>
                        <w:pStyle w:val="NormalWeb"/>
                        <w:numPr>
                          <w:ilvl w:val="0"/>
                          <w:numId w:val="42"/>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All staff are bound by contract of the Confidentiality Policy and Data Protection Act that they are unable to discuss any issues regarding the nursery, other staff members, parents or other children.</w:t>
                      </w:r>
                    </w:p>
                    <w:p w14:paraId="2CBE921A" w14:textId="77777777" w:rsidR="00257086" w:rsidRPr="00835B3A" w:rsidRDefault="00257086" w:rsidP="00257086">
                      <w:pPr>
                        <w:pStyle w:val="NormalWeb"/>
                        <w:numPr>
                          <w:ilvl w:val="0"/>
                          <w:numId w:val="43"/>
                        </w:numPr>
                        <w:spacing w:before="0" w:beforeAutospacing="0" w:after="0" w:afterAutospacing="0"/>
                        <w:rPr>
                          <w:rFonts w:ascii="Calibri" w:hAnsi="Calibri" w:cs="Arial"/>
                          <w:color w:val="000000"/>
                          <w:sz w:val="28"/>
                          <w:szCs w:val="28"/>
                          <w:lang w:val="en"/>
                        </w:rPr>
                      </w:pPr>
                      <w:r w:rsidRPr="00835B3A">
                        <w:rPr>
                          <w:rFonts w:ascii="Calibri" w:hAnsi="Calibri" w:cs="Arial"/>
                          <w:color w:val="000000"/>
                          <w:sz w:val="28"/>
                          <w:szCs w:val="28"/>
                          <w:lang w:val="en"/>
                        </w:rPr>
                        <w:t xml:space="preserve">The nursery has a duty of care to safeguard all children attending the setting, so if a staff member has some concerns for a child following a private babysitting type arrangement they need to pass these concerns on to the Safeguarding lead within the setting. </w:t>
                      </w:r>
                    </w:p>
                    <w:p w14:paraId="25F7AE2A" w14:textId="77777777" w:rsidR="00257086" w:rsidRPr="00835B3A" w:rsidRDefault="00257086" w:rsidP="00257086">
                      <w:pPr>
                        <w:pStyle w:val="NormalWeb"/>
                        <w:numPr>
                          <w:ilvl w:val="0"/>
                          <w:numId w:val="43"/>
                        </w:numPr>
                        <w:spacing w:before="0" w:beforeAutospacing="0" w:after="0" w:afterAutospacing="0"/>
                        <w:rPr>
                          <w:rFonts w:ascii="Calibri" w:hAnsi="Calibri" w:cs="Arial"/>
                          <w:sz w:val="28"/>
                          <w:szCs w:val="28"/>
                          <w:lang w:val="en"/>
                        </w:rPr>
                      </w:pPr>
                      <w:r w:rsidRPr="00835B3A">
                        <w:rPr>
                          <w:rFonts w:ascii="Calibri" w:hAnsi="Calibri" w:cs="Arial"/>
                          <w:sz w:val="28"/>
                          <w:szCs w:val="28"/>
                          <w:lang w:val="en"/>
                        </w:rPr>
                        <w:t>It will be the staff member’s responsibility to ensure they have the appropriate insurance, MOT and child restraints or child safety seats if they are transporting them in a car.</w:t>
                      </w:r>
                    </w:p>
                    <w:p w14:paraId="473579F6" w14:textId="091E9D43" w:rsidR="003B0336" w:rsidRPr="00375E25" w:rsidRDefault="003B0336" w:rsidP="00375E25">
                      <w:pPr>
                        <w:spacing w:after="0"/>
                        <w:rPr>
                          <w:rFonts w:ascii="Comic Sans MS" w:hAnsi="Comic Sans MS"/>
                        </w:rPr>
                      </w:pPr>
                    </w:p>
                  </w:txbxContent>
                </v:textbox>
                <w10:wrap anchorx="page"/>
              </v:shape>
            </w:pict>
          </mc:Fallback>
        </mc:AlternateContent>
      </w:r>
      <w:r>
        <w:rPr>
          <w:noProof/>
        </w:rPr>
        <mc:AlternateContent>
          <mc:Choice Requires="wps">
            <w:drawing>
              <wp:anchor distT="0" distB="0" distL="114300" distR="114300" simplePos="0" relativeHeight="251642368" behindDoc="0" locked="0" layoutInCell="1" allowOverlap="1" wp14:anchorId="3F6FCB0E" wp14:editId="3AE2D0B4">
                <wp:simplePos x="0" y="0"/>
                <wp:positionH relativeFrom="margin">
                  <wp:align>center</wp:align>
                </wp:positionH>
                <wp:positionV relativeFrom="paragraph">
                  <wp:posOffset>172085</wp:posOffset>
                </wp:positionV>
                <wp:extent cx="7522210" cy="9086850"/>
                <wp:effectExtent l="0" t="0" r="2540" b="0"/>
                <wp:wrapNone/>
                <wp:docPr id="9" name="Rounded Rectangle 9"/>
                <wp:cNvGraphicFramePr/>
                <a:graphic xmlns:a="http://schemas.openxmlformats.org/drawingml/2006/main">
                  <a:graphicData uri="http://schemas.microsoft.com/office/word/2010/wordprocessingShape">
                    <wps:wsp>
                      <wps:cNvSpPr/>
                      <wps:spPr>
                        <a:xfrm>
                          <a:off x="0" y="0"/>
                          <a:ext cx="7522210" cy="9086850"/>
                        </a:xfrm>
                        <a:prstGeom prst="roundRect">
                          <a:avLst/>
                        </a:prstGeom>
                        <a:solidFill>
                          <a:srgbClr val="DDA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1D6FF" w14:textId="69DE4726" w:rsidR="003B0336" w:rsidRPr="005F690C" w:rsidRDefault="003B0336" w:rsidP="005F690C">
                            <w:pPr>
                              <w:spacing w:after="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FCB0E" id="Rounded Rectangle 9" o:spid="_x0000_s1045" style="position:absolute;margin-left:0;margin-top:13.55pt;width:592.3pt;height:715.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" fillcolor="#ddac55" stroked="f" strokeweight="2pt">
                <v:textbox>
                  <w:txbxContent>
                    <w:p w14:paraId="7611D6FF" w14:textId="69DE4726" w:rsidR="003B0336" w:rsidRPr="005F690C" w:rsidRDefault="003B0336" w:rsidP="005F690C">
                      <w:pPr>
                        <w:spacing w:after="0"/>
                        <w:jc w:val="both"/>
                        <w:rPr>
                          <w:rFonts w:ascii="Arial" w:hAnsi="Arial" w:cs="Arial"/>
                          <w:sz w:val="20"/>
                          <w:szCs w:val="20"/>
                        </w:rPr>
                      </w:pPr>
                    </w:p>
                  </w:txbxContent>
                </v:textbox>
                <w10:wrap anchorx="margin"/>
              </v:roundrect>
            </w:pict>
          </mc:Fallback>
        </mc:AlternateContent>
      </w:r>
    </w:p>
    <w:p w14:paraId="25A67FFE" w14:textId="45DF1AD5" w:rsidR="00341C6A" w:rsidRPr="00341C6A" w:rsidRDefault="00341C6A" w:rsidP="00341C6A"/>
    <w:p w14:paraId="16116F0C" w14:textId="1541A200" w:rsidR="00341C6A" w:rsidRPr="00341C6A" w:rsidRDefault="00341C6A" w:rsidP="00341C6A"/>
    <w:p w14:paraId="1DF33F1E" w14:textId="17C929C2" w:rsidR="00341C6A" w:rsidRPr="00341C6A" w:rsidRDefault="00341C6A" w:rsidP="00341C6A"/>
    <w:p w14:paraId="1B53B25F" w14:textId="74EEB782" w:rsidR="00341C6A" w:rsidRPr="00341C6A" w:rsidRDefault="00341C6A" w:rsidP="00341C6A"/>
    <w:p w14:paraId="0502DDA2" w14:textId="59FD3670" w:rsidR="00341C6A" w:rsidRPr="00341C6A" w:rsidRDefault="00341C6A" w:rsidP="00341C6A"/>
    <w:p w14:paraId="621E556E" w14:textId="40C048A2" w:rsidR="00341C6A" w:rsidRPr="00341C6A" w:rsidRDefault="00341C6A" w:rsidP="00341C6A"/>
    <w:p w14:paraId="2BAF495E" w14:textId="7E9E5ECE" w:rsidR="00341C6A" w:rsidRPr="00341C6A" w:rsidRDefault="00341C6A" w:rsidP="00341C6A"/>
    <w:p w14:paraId="1CA805DD" w14:textId="74F5C107" w:rsidR="00341C6A" w:rsidRPr="00341C6A" w:rsidRDefault="00341C6A" w:rsidP="00341C6A"/>
    <w:p w14:paraId="12FB3044" w14:textId="49776AF5" w:rsidR="00341C6A" w:rsidRPr="00341C6A" w:rsidRDefault="00341C6A" w:rsidP="00341C6A"/>
    <w:p w14:paraId="054F1312" w14:textId="459B59C1" w:rsidR="00341C6A" w:rsidRPr="00341C6A" w:rsidRDefault="00341C6A" w:rsidP="00341C6A"/>
    <w:p w14:paraId="73CF0E23" w14:textId="695E4A6D" w:rsidR="00341C6A" w:rsidRPr="00341C6A" w:rsidRDefault="00341C6A" w:rsidP="00341C6A"/>
    <w:p w14:paraId="615A1F39" w14:textId="596CAF90" w:rsidR="00341C6A" w:rsidRPr="00341C6A" w:rsidRDefault="00341C6A" w:rsidP="00341C6A"/>
    <w:p w14:paraId="399809B2" w14:textId="18B8B819" w:rsidR="00341C6A" w:rsidRPr="00341C6A" w:rsidRDefault="00341C6A" w:rsidP="00341C6A"/>
    <w:p w14:paraId="017B6709" w14:textId="762C7079" w:rsidR="00341C6A" w:rsidRPr="00341C6A" w:rsidRDefault="00341C6A" w:rsidP="00341C6A"/>
    <w:p w14:paraId="21E3D89B" w14:textId="3CF9810F" w:rsidR="00341C6A" w:rsidRPr="00341C6A" w:rsidRDefault="00341C6A" w:rsidP="00341C6A"/>
    <w:p w14:paraId="4AD8F29E" w14:textId="7FE06CE3" w:rsidR="00341C6A" w:rsidRPr="00341C6A" w:rsidRDefault="00341C6A" w:rsidP="00341C6A"/>
    <w:p w14:paraId="5FBE4A55" w14:textId="2236811D" w:rsidR="00341C6A" w:rsidRPr="00341C6A" w:rsidRDefault="00341C6A" w:rsidP="00341C6A"/>
    <w:p w14:paraId="2003EE09" w14:textId="51CF8119" w:rsidR="00341C6A" w:rsidRPr="00341C6A" w:rsidRDefault="00341C6A" w:rsidP="00341C6A"/>
    <w:p w14:paraId="20986DE8" w14:textId="12BD1E3F" w:rsidR="00341C6A" w:rsidRPr="00341C6A" w:rsidRDefault="00341C6A" w:rsidP="00341C6A"/>
    <w:p w14:paraId="7C3E1CDE" w14:textId="75E66383" w:rsidR="00341C6A" w:rsidRPr="00341C6A" w:rsidRDefault="00341C6A" w:rsidP="00341C6A"/>
    <w:p w14:paraId="228483F7" w14:textId="50C75972" w:rsidR="00341C6A" w:rsidRPr="00341C6A" w:rsidRDefault="00341C6A" w:rsidP="00341C6A"/>
    <w:p w14:paraId="0ABF4588" w14:textId="66DB2116" w:rsidR="00341C6A" w:rsidRPr="00341C6A" w:rsidRDefault="00341C6A" w:rsidP="00341C6A"/>
    <w:p w14:paraId="7F91290C" w14:textId="7EE0AC50" w:rsidR="00341C6A" w:rsidRPr="00341C6A" w:rsidRDefault="00341C6A" w:rsidP="00341C6A"/>
    <w:p w14:paraId="0C3F7C1E" w14:textId="7A893288" w:rsidR="00341C6A" w:rsidRPr="00341C6A" w:rsidRDefault="00341C6A" w:rsidP="00341C6A"/>
    <w:p w14:paraId="7C648EFA" w14:textId="263A62B1" w:rsidR="00341C6A" w:rsidRDefault="00341C6A">
      <w:r>
        <w:br w:type="page"/>
      </w:r>
    </w:p>
    <w:p w14:paraId="539CF383" w14:textId="1DD94DF1" w:rsidR="00341C6A" w:rsidRDefault="00B02FF5" w:rsidP="00341C6A">
      <w:r>
        <w:rPr>
          <w:noProof/>
        </w:rPr>
        <w:lastRenderedPageBreak/>
        <mc:AlternateContent>
          <mc:Choice Requires="wps">
            <w:drawing>
              <wp:anchor distT="45720" distB="45720" distL="114300" distR="114300" simplePos="0" relativeHeight="251746816" behindDoc="0" locked="0" layoutInCell="1" allowOverlap="1" wp14:anchorId="06CE19A0" wp14:editId="0CD2EE5F">
                <wp:simplePos x="0" y="0"/>
                <wp:positionH relativeFrom="column">
                  <wp:posOffset>1000125</wp:posOffset>
                </wp:positionH>
                <wp:positionV relativeFrom="paragraph">
                  <wp:posOffset>380365</wp:posOffset>
                </wp:positionV>
                <wp:extent cx="2085975" cy="3305175"/>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305175"/>
                        </a:xfrm>
                        <a:prstGeom prst="rect">
                          <a:avLst/>
                        </a:prstGeom>
                        <a:noFill/>
                        <a:ln w="9525">
                          <a:noFill/>
                          <a:miter lim="800000"/>
                          <a:headEnd/>
                          <a:tailEnd/>
                        </a:ln>
                      </wps:spPr>
                      <wps:txbx>
                        <w:txbxContent>
                          <w:p w14:paraId="1DEE76B7" w14:textId="3847AD61" w:rsidR="00341C6A" w:rsidRDefault="00343C94">
                            <w:pPr>
                              <w:rPr>
                                <w:b/>
                                <w:bCs/>
                              </w:rPr>
                            </w:pPr>
                            <w:r>
                              <w:rPr>
                                <w:b/>
                                <w:bCs/>
                              </w:rPr>
                              <w:t xml:space="preserve">         </w:t>
                            </w:r>
                            <w:r w:rsidR="00341C6A" w:rsidRPr="00341C6A">
                              <w:rPr>
                                <w:b/>
                                <w:bCs/>
                              </w:rPr>
                              <w:t>Ingredients</w:t>
                            </w:r>
                          </w:p>
                          <w:p w14:paraId="348DED8A" w14:textId="77777777" w:rsidR="00343C94" w:rsidRDefault="00343C94" w:rsidP="00343C94">
                            <w:pPr>
                              <w:pStyle w:val="ListParagraph"/>
                              <w:numPr>
                                <w:ilvl w:val="0"/>
                                <w:numId w:val="41"/>
                              </w:numPr>
                              <w:spacing w:after="0"/>
                              <w:rPr>
                                <w:b/>
                                <w:bCs/>
                                <w:sz w:val="20"/>
                                <w:szCs w:val="20"/>
                              </w:rPr>
                            </w:pPr>
                            <w:r w:rsidRPr="00343C94">
                              <w:rPr>
                                <w:b/>
                                <w:bCs/>
                                <w:sz w:val="20"/>
                                <w:szCs w:val="20"/>
                              </w:rPr>
                              <w:t>2 tbsp olive oil, plus a little for the dish</w:t>
                            </w:r>
                          </w:p>
                          <w:p w14:paraId="20C8765E" w14:textId="77777777" w:rsidR="00343C94" w:rsidRDefault="00343C94" w:rsidP="00343C94">
                            <w:pPr>
                              <w:pStyle w:val="ListParagraph"/>
                              <w:numPr>
                                <w:ilvl w:val="0"/>
                                <w:numId w:val="41"/>
                              </w:numPr>
                              <w:spacing w:after="0"/>
                              <w:rPr>
                                <w:b/>
                                <w:bCs/>
                                <w:sz w:val="20"/>
                                <w:szCs w:val="20"/>
                              </w:rPr>
                            </w:pPr>
                            <w:r w:rsidRPr="00343C94">
                              <w:rPr>
                                <w:b/>
                                <w:bCs/>
                                <w:sz w:val="20"/>
                                <w:szCs w:val="20"/>
                              </w:rPr>
                              <w:t>750g lean beef mince</w:t>
                            </w:r>
                          </w:p>
                          <w:p w14:paraId="375DFC4D" w14:textId="77777777" w:rsidR="00343C94" w:rsidRDefault="00343C94" w:rsidP="00343C94">
                            <w:pPr>
                              <w:pStyle w:val="ListParagraph"/>
                              <w:numPr>
                                <w:ilvl w:val="0"/>
                                <w:numId w:val="41"/>
                              </w:numPr>
                              <w:spacing w:after="0"/>
                              <w:rPr>
                                <w:b/>
                                <w:bCs/>
                                <w:sz w:val="20"/>
                                <w:szCs w:val="20"/>
                              </w:rPr>
                            </w:pPr>
                            <w:r w:rsidRPr="00343C94">
                              <w:rPr>
                                <w:b/>
                                <w:bCs/>
                                <w:sz w:val="20"/>
                                <w:szCs w:val="20"/>
                              </w:rPr>
                              <w:t>90g pack prosciutto</w:t>
                            </w:r>
                            <w:r>
                              <w:rPr>
                                <w:b/>
                                <w:bCs/>
                                <w:sz w:val="20"/>
                                <w:szCs w:val="20"/>
                              </w:rPr>
                              <w:t xml:space="preserve"> </w:t>
                            </w:r>
                            <w:r w:rsidRPr="00343C94">
                              <w:rPr>
                                <w:b/>
                                <w:bCs/>
                                <w:sz w:val="20"/>
                                <w:szCs w:val="20"/>
                              </w:rPr>
                              <w:t>half quantity of our tomato sauce (see the recipe), or - 800g passata</w:t>
                            </w:r>
                          </w:p>
                          <w:p w14:paraId="6A1EC424" w14:textId="77777777" w:rsidR="00343C94" w:rsidRDefault="00343C94" w:rsidP="00343C94">
                            <w:pPr>
                              <w:pStyle w:val="ListParagraph"/>
                              <w:numPr>
                                <w:ilvl w:val="0"/>
                                <w:numId w:val="41"/>
                              </w:numPr>
                              <w:spacing w:after="0"/>
                              <w:rPr>
                                <w:b/>
                                <w:bCs/>
                                <w:sz w:val="20"/>
                                <w:szCs w:val="20"/>
                              </w:rPr>
                            </w:pPr>
                            <w:r w:rsidRPr="00343C94">
                              <w:rPr>
                                <w:b/>
                                <w:bCs/>
                                <w:sz w:val="20"/>
                                <w:szCs w:val="20"/>
                              </w:rPr>
                              <w:t>200ml hot beef stock</w:t>
                            </w:r>
                          </w:p>
                          <w:p w14:paraId="2FEB8D29" w14:textId="77777777" w:rsidR="00343C94" w:rsidRDefault="00343C94" w:rsidP="00343C94">
                            <w:pPr>
                              <w:pStyle w:val="ListParagraph"/>
                              <w:numPr>
                                <w:ilvl w:val="0"/>
                                <w:numId w:val="41"/>
                              </w:numPr>
                              <w:spacing w:after="0"/>
                              <w:rPr>
                                <w:b/>
                                <w:bCs/>
                                <w:sz w:val="20"/>
                                <w:szCs w:val="20"/>
                              </w:rPr>
                            </w:pPr>
                            <w:r w:rsidRPr="00343C94">
                              <w:rPr>
                                <w:b/>
                                <w:bCs/>
                                <w:sz w:val="20"/>
                                <w:szCs w:val="20"/>
                              </w:rPr>
                              <w:t>a little grated nutmeg</w:t>
                            </w:r>
                          </w:p>
                          <w:p w14:paraId="30210DAF" w14:textId="77777777" w:rsidR="00343C94" w:rsidRDefault="00343C94" w:rsidP="00343C94">
                            <w:pPr>
                              <w:pStyle w:val="ListParagraph"/>
                              <w:numPr>
                                <w:ilvl w:val="0"/>
                                <w:numId w:val="41"/>
                              </w:numPr>
                              <w:spacing w:after="0"/>
                              <w:rPr>
                                <w:b/>
                                <w:bCs/>
                                <w:sz w:val="20"/>
                                <w:szCs w:val="20"/>
                              </w:rPr>
                            </w:pPr>
                            <w:r w:rsidRPr="00343C94">
                              <w:rPr>
                                <w:b/>
                                <w:bCs/>
                                <w:sz w:val="20"/>
                                <w:szCs w:val="20"/>
                              </w:rPr>
                              <w:t>300g pack fresh lasagne sheets</w:t>
                            </w:r>
                          </w:p>
                          <w:p w14:paraId="3406BDEC" w14:textId="77777777" w:rsidR="00343C94" w:rsidRDefault="00343C94" w:rsidP="00343C94">
                            <w:pPr>
                              <w:pStyle w:val="ListParagraph"/>
                              <w:numPr>
                                <w:ilvl w:val="0"/>
                                <w:numId w:val="41"/>
                              </w:numPr>
                              <w:spacing w:after="0"/>
                              <w:rPr>
                                <w:b/>
                                <w:bCs/>
                                <w:sz w:val="20"/>
                                <w:szCs w:val="20"/>
                              </w:rPr>
                            </w:pPr>
                            <w:r w:rsidRPr="00343C94">
                              <w:rPr>
                                <w:b/>
                                <w:bCs/>
                                <w:sz w:val="20"/>
                                <w:szCs w:val="20"/>
                              </w:rPr>
                              <w:t>half quantity of our white sauce (see the recipe), or 520g ready-made sauce</w:t>
                            </w:r>
                          </w:p>
                          <w:p w14:paraId="57A65ECE" w14:textId="60FF0F9C" w:rsidR="00D10D9B" w:rsidRPr="00343C94" w:rsidRDefault="00343C94" w:rsidP="00343C94">
                            <w:pPr>
                              <w:pStyle w:val="ListParagraph"/>
                              <w:numPr>
                                <w:ilvl w:val="0"/>
                                <w:numId w:val="41"/>
                              </w:numPr>
                              <w:spacing w:after="0"/>
                              <w:rPr>
                                <w:b/>
                                <w:bCs/>
                                <w:sz w:val="20"/>
                                <w:szCs w:val="20"/>
                              </w:rPr>
                            </w:pPr>
                            <w:r w:rsidRPr="00343C94">
                              <w:rPr>
                                <w:b/>
                                <w:bCs/>
                                <w:sz w:val="20"/>
                                <w:szCs w:val="20"/>
                              </w:rPr>
                              <w:t>125g ball mozzarella, torn into thin strips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E19A0" id="_x0000_s1046" type="#_x0000_t202" style="position:absolute;margin-left:78.75pt;margin-top:29.95pt;width:164.25pt;height:260.2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" filled="f" stroked="f">
                <v:textbox>
                  <w:txbxContent>
                    <w:p w14:paraId="1DEE76B7" w14:textId="3847AD61" w:rsidR="00341C6A" w:rsidRDefault="00343C94">
                      <w:pPr>
                        <w:rPr>
                          <w:b/>
                          <w:bCs/>
                        </w:rPr>
                      </w:pPr>
                      <w:r>
                        <w:rPr>
                          <w:b/>
                          <w:bCs/>
                        </w:rPr>
                        <w:t xml:space="preserve">         </w:t>
                      </w:r>
                      <w:r w:rsidR="00341C6A" w:rsidRPr="00341C6A">
                        <w:rPr>
                          <w:b/>
                          <w:bCs/>
                        </w:rPr>
                        <w:t>Ingredients</w:t>
                      </w:r>
                    </w:p>
                    <w:p w14:paraId="348DED8A" w14:textId="77777777" w:rsidR="00343C94" w:rsidRDefault="00343C94" w:rsidP="00343C94">
                      <w:pPr>
                        <w:pStyle w:val="ListParagraph"/>
                        <w:numPr>
                          <w:ilvl w:val="0"/>
                          <w:numId w:val="41"/>
                        </w:numPr>
                        <w:spacing w:after="0"/>
                        <w:rPr>
                          <w:b/>
                          <w:bCs/>
                          <w:sz w:val="20"/>
                          <w:szCs w:val="20"/>
                        </w:rPr>
                      </w:pPr>
                      <w:r w:rsidRPr="00343C94">
                        <w:rPr>
                          <w:b/>
                          <w:bCs/>
                          <w:sz w:val="20"/>
                          <w:szCs w:val="20"/>
                        </w:rPr>
                        <w:t>2 tbsp olive oil, plus a little for the dish</w:t>
                      </w:r>
                    </w:p>
                    <w:p w14:paraId="20C8765E" w14:textId="77777777" w:rsidR="00343C94" w:rsidRDefault="00343C94" w:rsidP="00343C94">
                      <w:pPr>
                        <w:pStyle w:val="ListParagraph"/>
                        <w:numPr>
                          <w:ilvl w:val="0"/>
                          <w:numId w:val="41"/>
                        </w:numPr>
                        <w:spacing w:after="0"/>
                        <w:rPr>
                          <w:b/>
                          <w:bCs/>
                          <w:sz w:val="20"/>
                          <w:szCs w:val="20"/>
                        </w:rPr>
                      </w:pPr>
                      <w:r w:rsidRPr="00343C94">
                        <w:rPr>
                          <w:b/>
                          <w:bCs/>
                          <w:sz w:val="20"/>
                          <w:szCs w:val="20"/>
                        </w:rPr>
                        <w:t>750g lean beef mince</w:t>
                      </w:r>
                    </w:p>
                    <w:p w14:paraId="375DFC4D" w14:textId="77777777" w:rsidR="00343C94" w:rsidRDefault="00343C94" w:rsidP="00343C94">
                      <w:pPr>
                        <w:pStyle w:val="ListParagraph"/>
                        <w:numPr>
                          <w:ilvl w:val="0"/>
                          <w:numId w:val="41"/>
                        </w:numPr>
                        <w:spacing w:after="0"/>
                        <w:rPr>
                          <w:b/>
                          <w:bCs/>
                          <w:sz w:val="20"/>
                          <w:szCs w:val="20"/>
                        </w:rPr>
                      </w:pPr>
                      <w:r w:rsidRPr="00343C94">
                        <w:rPr>
                          <w:b/>
                          <w:bCs/>
                          <w:sz w:val="20"/>
                          <w:szCs w:val="20"/>
                        </w:rPr>
                        <w:t>90g pack prosciutto</w:t>
                      </w:r>
                      <w:r>
                        <w:rPr>
                          <w:b/>
                          <w:bCs/>
                          <w:sz w:val="20"/>
                          <w:szCs w:val="20"/>
                        </w:rPr>
                        <w:t xml:space="preserve"> </w:t>
                      </w:r>
                      <w:r w:rsidRPr="00343C94">
                        <w:rPr>
                          <w:b/>
                          <w:bCs/>
                          <w:sz w:val="20"/>
                          <w:szCs w:val="20"/>
                        </w:rPr>
                        <w:t>half quantity of our tomato sauce (see the recipe), or - 800g passata</w:t>
                      </w:r>
                    </w:p>
                    <w:p w14:paraId="6A1EC424" w14:textId="77777777" w:rsidR="00343C94" w:rsidRDefault="00343C94" w:rsidP="00343C94">
                      <w:pPr>
                        <w:pStyle w:val="ListParagraph"/>
                        <w:numPr>
                          <w:ilvl w:val="0"/>
                          <w:numId w:val="41"/>
                        </w:numPr>
                        <w:spacing w:after="0"/>
                        <w:rPr>
                          <w:b/>
                          <w:bCs/>
                          <w:sz w:val="20"/>
                          <w:szCs w:val="20"/>
                        </w:rPr>
                      </w:pPr>
                      <w:r w:rsidRPr="00343C94">
                        <w:rPr>
                          <w:b/>
                          <w:bCs/>
                          <w:sz w:val="20"/>
                          <w:szCs w:val="20"/>
                        </w:rPr>
                        <w:t>200ml hot beef stock</w:t>
                      </w:r>
                    </w:p>
                    <w:p w14:paraId="2FEB8D29" w14:textId="77777777" w:rsidR="00343C94" w:rsidRDefault="00343C94" w:rsidP="00343C94">
                      <w:pPr>
                        <w:pStyle w:val="ListParagraph"/>
                        <w:numPr>
                          <w:ilvl w:val="0"/>
                          <w:numId w:val="41"/>
                        </w:numPr>
                        <w:spacing w:after="0"/>
                        <w:rPr>
                          <w:b/>
                          <w:bCs/>
                          <w:sz w:val="20"/>
                          <w:szCs w:val="20"/>
                        </w:rPr>
                      </w:pPr>
                      <w:r w:rsidRPr="00343C94">
                        <w:rPr>
                          <w:b/>
                          <w:bCs/>
                          <w:sz w:val="20"/>
                          <w:szCs w:val="20"/>
                        </w:rPr>
                        <w:t>a little grated nutmeg</w:t>
                      </w:r>
                    </w:p>
                    <w:p w14:paraId="30210DAF" w14:textId="77777777" w:rsidR="00343C94" w:rsidRDefault="00343C94" w:rsidP="00343C94">
                      <w:pPr>
                        <w:pStyle w:val="ListParagraph"/>
                        <w:numPr>
                          <w:ilvl w:val="0"/>
                          <w:numId w:val="41"/>
                        </w:numPr>
                        <w:spacing w:after="0"/>
                        <w:rPr>
                          <w:b/>
                          <w:bCs/>
                          <w:sz w:val="20"/>
                          <w:szCs w:val="20"/>
                        </w:rPr>
                      </w:pPr>
                      <w:r w:rsidRPr="00343C94">
                        <w:rPr>
                          <w:b/>
                          <w:bCs/>
                          <w:sz w:val="20"/>
                          <w:szCs w:val="20"/>
                        </w:rPr>
                        <w:t>300g pack fresh lasagne sheets</w:t>
                      </w:r>
                    </w:p>
                    <w:p w14:paraId="3406BDEC" w14:textId="77777777" w:rsidR="00343C94" w:rsidRDefault="00343C94" w:rsidP="00343C94">
                      <w:pPr>
                        <w:pStyle w:val="ListParagraph"/>
                        <w:numPr>
                          <w:ilvl w:val="0"/>
                          <w:numId w:val="41"/>
                        </w:numPr>
                        <w:spacing w:after="0"/>
                        <w:rPr>
                          <w:b/>
                          <w:bCs/>
                          <w:sz w:val="20"/>
                          <w:szCs w:val="20"/>
                        </w:rPr>
                      </w:pPr>
                      <w:r w:rsidRPr="00343C94">
                        <w:rPr>
                          <w:b/>
                          <w:bCs/>
                          <w:sz w:val="20"/>
                          <w:szCs w:val="20"/>
                        </w:rPr>
                        <w:t>half quantity of our white sauce (see the recipe), or 520g ready-made sauce</w:t>
                      </w:r>
                    </w:p>
                    <w:p w14:paraId="57A65ECE" w14:textId="60FF0F9C" w:rsidR="00D10D9B" w:rsidRPr="00343C94" w:rsidRDefault="00343C94" w:rsidP="00343C94">
                      <w:pPr>
                        <w:pStyle w:val="ListParagraph"/>
                        <w:numPr>
                          <w:ilvl w:val="0"/>
                          <w:numId w:val="41"/>
                        </w:numPr>
                        <w:spacing w:after="0"/>
                        <w:rPr>
                          <w:b/>
                          <w:bCs/>
                          <w:sz w:val="20"/>
                          <w:szCs w:val="20"/>
                        </w:rPr>
                      </w:pPr>
                      <w:r w:rsidRPr="00343C94">
                        <w:rPr>
                          <w:b/>
                          <w:bCs/>
                          <w:sz w:val="20"/>
                          <w:szCs w:val="20"/>
                        </w:rPr>
                        <w:t>125g ball mozzarella, torn into thin strips</w:t>
                      </w:r>
                    </w:p>
                  </w:txbxContent>
                </v:textbox>
                <w10:wrap type="square"/>
              </v:shape>
            </w:pict>
          </mc:Fallback>
        </mc:AlternateContent>
      </w:r>
      <w:r w:rsidRPr="006F27C7">
        <w:rPr>
          <w:noProof/>
        </w:rPr>
        <mc:AlternateContent>
          <mc:Choice Requires="wps">
            <w:drawing>
              <wp:anchor distT="45720" distB="45720" distL="114300" distR="114300" simplePos="0" relativeHeight="251734528" behindDoc="0" locked="0" layoutInCell="1" allowOverlap="1" wp14:anchorId="0CF8EDD6" wp14:editId="348FD45E">
                <wp:simplePos x="0" y="0"/>
                <wp:positionH relativeFrom="margin">
                  <wp:posOffset>2628900</wp:posOffset>
                </wp:positionH>
                <wp:positionV relativeFrom="paragraph">
                  <wp:posOffset>433705</wp:posOffset>
                </wp:positionV>
                <wp:extent cx="4629150" cy="34956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495675"/>
                        </a:xfrm>
                        <a:prstGeom prst="rect">
                          <a:avLst/>
                        </a:prstGeom>
                        <a:noFill/>
                        <a:ln w="9525">
                          <a:noFill/>
                          <a:miter lim="800000"/>
                          <a:headEnd/>
                          <a:tailEnd/>
                        </a:ln>
                      </wps:spPr>
                      <wps:txbx>
                        <w:txbxContent>
                          <w:p w14:paraId="04D2E1EC" w14:textId="77777777" w:rsidR="00341C6A" w:rsidRDefault="00341C6A" w:rsidP="00341C6A">
                            <w:pPr>
                              <w:spacing w:after="0"/>
                              <w:rPr>
                                <w:b/>
                                <w:u w:val="single"/>
                              </w:rPr>
                            </w:pPr>
                            <w:r>
                              <w:rPr>
                                <w:b/>
                                <w:u w:val="single"/>
                              </w:rPr>
                              <w:t xml:space="preserve"> Method</w:t>
                            </w:r>
                          </w:p>
                          <w:p w14:paraId="107E1311" w14:textId="77777777" w:rsidR="00343C94" w:rsidRPr="00343C94" w:rsidRDefault="00343C94" w:rsidP="00343C94">
                            <w:pPr>
                              <w:pStyle w:val="ListParagraph"/>
                              <w:numPr>
                                <w:ilvl w:val="0"/>
                                <w:numId w:val="20"/>
                              </w:numPr>
                              <w:spacing w:after="0"/>
                              <w:rPr>
                                <w:sz w:val="20"/>
                                <w:szCs w:val="20"/>
                              </w:rPr>
                            </w:pPr>
                            <w:r w:rsidRPr="00343C94">
                              <w:rPr>
                                <w:sz w:val="20"/>
                                <w:szCs w:val="20"/>
                              </w:rPr>
                              <w:t>To make the meat sauce, heat 2 tbsp olive oil in a frying pan and cook 750g lean beef mince in two batches for about 10 mins until browned all over.</w:t>
                            </w:r>
                          </w:p>
                          <w:p w14:paraId="4FAE2108" w14:textId="77777777" w:rsidR="00343C94" w:rsidRPr="00343C94" w:rsidRDefault="00343C94" w:rsidP="00343C94">
                            <w:pPr>
                              <w:pStyle w:val="ListParagraph"/>
                              <w:numPr>
                                <w:ilvl w:val="0"/>
                                <w:numId w:val="20"/>
                              </w:numPr>
                              <w:spacing w:after="0"/>
                              <w:rPr>
                                <w:sz w:val="20"/>
                                <w:szCs w:val="20"/>
                              </w:rPr>
                            </w:pPr>
                            <w:r w:rsidRPr="00343C94">
                              <w:rPr>
                                <w:sz w:val="20"/>
                                <w:szCs w:val="20"/>
                              </w:rPr>
                              <w:t>Finely chop 4 slices of prosciutto from a 90g pack, then stir through the meat mixture.</w:t>
                            </w:r>
                          </w:p>
                          <w:p w14:paraId="6636100A" w14:textId="77777777" w:rsidR="00343C94" w:rsidRPr="00343C94" w:rsidRDefault="00343C94" w:rsidP="00343C94">
                            <w:pPr>
                              <w:pStyle w:val="ListParagraph"/>
                              <w:numPr>
                                <w:ilvl w:val="0"/>
                                <w:numId w:val="20"/>
                              </w:numPr>
                              <w:spacing w:after="0"/>
                              <w:rPr>
                                <w:sz w:val="20"/>
                                <w:szCs w:val="20"/>
                              </w:rPr>
                            </w:pPr>
                            <w:r w:rsidRPr="00343C94">
                              <w:rPr>
                                <w:sz w:val="20"/>
                                <w:szCs w:val="20"/>
                              </w:rPr>
                              <w:t>Pour over 800g passata or half our basic tomato sauce recipe and 200ml hot beef stock. Add a little grated nutmeg, then season.</w:t>
                            </w:r>
                          </w:p>
                          <w:p w14:paraId="43122B32" w14:textId="77777777" w:rsidR="00343C94" w:rsidRPr="00343C94" w:rsidRDefault="00343C94" w:rsidP="00343C94">
                            <w:pPr>
                              <w:pStyle w:val="ListParagraph"/>
                              <w:numPr>
                                <w:ilvl w:val="0"/>
                                <w:numId w:val="20"/>
                              </w:numPr>
                              <w:spacing w:after="0"/>
                              <w:rPr>
                                <w:sz w:val="20"/>
                                <w:szCs w:val="20"/>
                              </w:rPr>
                            </w:pPr>
                            <w:r w:rsidRPr="00343C94">
                              <w:rPr>
                                <w:sz w:val="20"/>
                                <w:szCs w:val="20"/>
                              </w:rPr>
                              <w:t>Bring up to the boil, then simmer for 30 mins until the sauce looks rich.</w:t>
                            </w:r>
                          </w:p>
                          <w:p w14:paraId="2B0FF5A8" w14:textId="77777777" w:rsidR="00343C94" w:rsidRPr="00343C94" w:rsidRDefault="00343C94" w:rsidP="00343C94">
                            <w:pPr>
                              <w:pStyle w:val="ListParagraph"/>
                              <w:numPr>
                                <w:ilvl w:val="0"/>
                                <w:numId w:val="20"/>
                              </w:numPr>
                              <w:spacing w:after="0"/>
                              <w:rPr>
                                <w:sz w:val="20"/>
                                <w:szCs w:val="20"/>
                              </w:rPr>
                            </w:pPr>
                            <w:r w:rsidRPr="00343C94">
                              <w:rPr>
                                <w:sz w:val="20"/>
                                <w:szCs w:val="20"/>
                              </w:rPr>
                              <w:t>Heat oven to 180C/fan/160C/gas 4 and lightly oil an ovenproof dish (about 30 x 20cm).</w:t>
                            </w:r>
                          </w:p>
                          <w:p w14:paraId="1E4FF55E" w14:textId="77777777" w:rsidR="00343C94" w:rsidRPr="00343C94" w:rsidRDefault="00343C94" w:rsidP="00343C94">
                            <w:pPr>
                              <w:pStyle w:val="ListParagraph"/>
                              <w:numPr>
                                <w:ilvl w:val="0"/>
                                <w:numId w:val="20"/>
                              </w:numPr>
                              <w:spacing w:after="0"/>
                              <w:rPr>
                                <w:sz w:val="20"/>
                                <w:szCs w:val="20"/>
                              </w:rPr>
                            </w:pPr>
                            <w:r w:rsidRPr="00343C94">
                              <w:rPr>
                                <w:sz w:val="20"/>
                                <w:szCs w:val="20"/>
                              </w:rPr>
                              <w:t>Spoon one third of the meat sauce into the dish, then cover with some fresh lasagne sheets from a 300g pack. Drizzle over roughly 130g ready-made or homemade white sauce.</w:t>
                            </w:r>
                          </w:p>
                          <w:p w14:paraId="7C84C7A0" w14:textId="77777777" w:rsidR="00343C94" w:rsidRPr="00343C94" w:rsidRDefault="00343C94" w:rsidP="00343C94">
                            <w:pPr>
                              <w:pStyle w:val="ListParagraph"/>
                              <w:numPr>
                                <w:ilvl w:val="0"/>
                                <w:numId w:val="20"/>
                              </w:numPr>
                              <w:spacing w:after="0"/>
                              <w:rPr>
                                <w:sz w:val="20"/>
                                <w:szCs w:val="20"/>
                              </w:rPr>
                            </w:pPr>
                            <w:r w:rsidRPr="00343C94">
                              <w:rPr>
                                <w:sz w:val="20"/>
                                <w:szCs w:val="20"/>
                              </w:rPr>
                              <w:t>Repeat until you have 3 layers of pasta. Cover with the remaining 390g white sauce, making sure you can’t see any pasta poking through.</w:t>
                            </w:r>
                          </w:p>
                          <w:p w14:paraId="0CEB32F9" w14:textId="77777777" w:rsidR="00343C94" w:rsidRPr="00343C94" w:rsidRDefault="00343C94" w:rsidP="00343C94">
                            <w:pPr>
                              <w:pStyle w:val="ListParagraph"/>
                              <w:numPr>
                                <w:ilvl w:val="0"/>
                                <w:numId w:val="20"/>
                              </w:numPr>
                              <w:spacing w:after="0"/>
                              <w:rPr>
                                <w:sz w:val="20"/>
                                <w:szCs w:val="20"/>
                              </w:rPr>
                            </w:pPr>
                            <w:r w:rsidRPr="00343C94">
                              <w:rPr>
                                <w:sz w:val="20"/>
                                <w:szCs w:val="20"/>
                              </w:rPr>
                              <w:t>Scatter 125g torn mozzarella over the top.</w:t>
                            </w:r>
                          </w:p>
                          <w:p w14:paraId="360F3906" w14:textId="77777777" w:rsidR="00343C94" w:rsidRPr="00343C94" w:rsidRDefault="00343C94" w:rsidP="00343C94">
                            <w:pPr>
                              <w:pStyle w:val="ListParagraph"/>
                              <w:numPr>
                                <w:ilvl w:val="0"/>
                                <w:numId w:val="20"/>
                              </w:numPr>
                              <w:spacing w:after="0"/>
                              <w:rPr>
                                <w:sz w:val="20"/>
                                <w:szCs w:val="20"/>
                              </w:rPr>
                            </w:pPr>
                            <w:r w:rsidRPr="00343C94">
                              <w:rPr>
                                <w:sz w:val="20"/>
                                <w:szCs w:val="20"/>
                              </w:rPr>
                              <w:t>Arrange the rest of the prosciutto on top. Bake for 45 mins until the top is bubbling and lightly browned.</w:t>
                            </w:r>
                          </w:p>
                          <w:p w14:paraId="4FE66839" w14:textId="156CF84B" w:rsidR="00341C6A" w:rsidRPr="00341C6A" w:rsidRDefault="00341C6A" w:rsidP="00343C94">
                            <w:pPr>
                              <w:pStyle w:val="ListParagraph"/>
                              <w:numPr>
                                <w:ilvl w:val="0"/>
                                <w:numId w:val="20"/>
                              </w:num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EDD6" id="_x0000_s1047" type="#_x0000_t202" style="position:absolute;margin-left:207pt;margin-top:34.15pt;width:364.5pt;height:275.2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" filled="f" stroked="f">
                <v:textbox>
                  <w:txbxContent>
                    <w:p w14:paraId="04D2E1EC" w14:textId="77777777" w:rsidR="00341C6A" w:rsidRDefault="00341C6A" w:rsidP="00341C6A">
                      <w:pPr>
                        <w:spacing w:after="0"/>
                        <w:rPr>
                          <w:b/>
                          <w:u w:val="single"/>
                        </w:rPr>
                      </w:pPr>
                      <w:r>
                        <w:rPr>
                          <w:b/>
                          <w:u w:val="single"/>
                        </w:rPr>
                        <w:t xml:space="preserve"> Method</w:t>
                      </w:r>
                    </w:p>
                    <w:p w14:paraId="107E1311" w14:textId="77777777" w:rsidR="00343C94" w:rsidRPr="00343C94" w:rsidRDefault="00343C94" w:rsidP="00343C94">
                      <w:pPr>
                        <w:pStyle w:val="ListParagraph"/>
                        <w:numPr>
                          <w:ilvl w:val="0"/>
                          <w:numId w:val="20"/>
                        </w:numPr>
                        <w:spacing w:after="0"/>
                        <w:rPr>
                          <w:sz w:val="20"/>
                          <w:szCs w:val="20"/>
                        </w:rPr>
                      </w:pPr>
                      <w:r w:rsidRPr="00343C94">
                        <w:rPr>
                          <w:sz w:val="20"/>
                          <w:szCs w:val="20"/>
                        </w:rPr>
                        <w:t>To make the meat sauce, heat 2 tbsp olive oil in a frying pan and cook 750g lean beef mince in two batches for about 10 mins until browned all over.</w:t>
                      </w:r>
                    </w:p>
                    <w:p w14:paraId="4FAE2108" w14:textId="77777777" w:rsidR="00343C94" w:rsidRPr="00343C94" w:rsidRDefault="00343C94" w:rsidP="00343C94">
                      <w:pPr>
                        <w:pStyle w:val="ListParagraph"/>
                        <w:numPr>
                          <w:ilvl w:val="0"/>
                          <w:numId w:val="20"/>
                        </w:numPr>
                        <w:spacing w:after="0"/>
                        <w:rPr>
                          <w:sz w:val="20"/>
                          <w:szCs w:val="20"/>
                        </w:rPr>
                      </w:pPr>
                      <w:r w:rsidRPr="00343C94">
                        <w:rPr>
                          <w:sz w:val="20"/>
                          <w:szCs w:val="20"/>
                        </w:rPr>
                        <w:t>Finely chop 4 slices of prosciutto from a 90g pack, then stir through the meat mixture.</w:t>
                      </w:r>
                    </w:p>
                    <w:p w14:paraId="6636100A" w14:textId="77777777" w:rsidR="00343C94" w:rsidRPr="00343C94" w:rsidRDefault="00343C94" w:rsidP="00343C94">
                      <w:pPr>
                        <w:pStyle w:val="ListParagraph"/>
                        <w:numPr>
                          <w:ilvl w:val="0"/>
                          <w:numId w:val="20"/>
                        </w:numPr>
                        <w:spacing w:after="0"/>
                        <w:rPr>
                          <w:sz w:val="20"/>
                          <w:szCs w:val="20"/>
                        </w:rPr>
                      </w:pPr>
                      <w:r w:rsidRPr="00343C94">
                        <w:rPr>
                          <w:sz w:val="20"/>
                          <w:szCs w:val="20"/>
                        </w:rPr>
                        <w:t>Pour over 800g passata or half our basic tomato sauce recipe and 200ml hot beef stock. Add a little grated nutmeg, then season.</w:t>
                      </w:r>
                    </w:p>
                    <w:p w14:paraId="43122B32" w14:textId="77777777" w:rsidR="00343C94" w:rsidRPr="00343C94" w:rsidRDefault="00343C94" w:rsidP="00343C94">
                      <w:pPr>
                        <w:pStyle w:val="ListParagraph"/>
                        <w:numPr>
                          <w:ilvl w:val="0"/>
                          <w:numId w:val="20"/>
                        </w:numPr>
                        <w:spacing w:after="0"/>
                        <w:rPr>
                          <w:sz w:val="20"/>
                          <w:szCs w:val="20"/>
                        </w:rPr>
                      </w:pPr>
                      <w:r w:rsidRPr="00343C94">
                        <w:rPr>
                          <w:sz w:val="20"/>
                          <w:szCs w:val="20"/>
                        </w:rPr>
                        <w:t>Bring up to the boil, then simmer for 30 mins until the sauce looks rich.</w:t>
                      </w:r>
                    </w:p>
                    <w:p w14:paraId="2B0FF5A8" w14:textId="77777777" w:rsidR="00343C94" w:rsidRPr="00343C94" w:rsidRDefault="00343C94" w:rsidP="00343C94">
                      <w:pPr>
                        <w:pStyle w:val="ListParagraph"/>
                        <w:numPr>
                          <w:ilvl w:val="0"/>
                          <w:numId w:val="20"/>
                        </w:numPr>
                        <w:spacing w:after="0"/>
                        <w:rPr>
                          <w:sz w:val="20"/>
                          <w:szCs w:val="20"/>
                        </w:rPr>
                      </w:pPr>
                      <w:r w:rsidRPr="00343C94">
                        <w:rPr>
                          <w:sz w:val="20"/>
                          <w:szCs w:val="20"/>
                        </w:rPr>
                        <w:t>Heat oven to 180C/fan/160C/gas 4 and lightly oil an ovenproof dish (about 30 x 20cm).</w:t>
                      </w:r>
                    </w:p>
                    <w:p w14:paraId="1E4FF55E" w14:textId="77777777" w:rsidR="00343C94" w:rsidRPr="00343C94" w:rsidRDefault="00343C94" w:rsidP="00343C94">
                      <w:pPr>
                        <w:pStyle w:val="ListParagraph"/>
                        <w:numPr>
                          <w:ilvl w:val="0"/>
                          <w:numId w:val="20"/>
                        </w:numPr>
                        <w:spacing w:after="0"/>
                        <w:rPr>
                          <w:sz w:val="20"/>
                          <w:szCs w:val="20"/>
                        </w:rPr>
                      </w:pPr>
                      <w:r w:rsidRPr="00343C94">
                        <w:rPr>
                          <w:sz w:val="20"/>
                          <w:szCs w:val="20"/>
                        </w:rPr>
                        <w:t>Spoon one third of the meat sauce into the dish, then cover with some fresh lasagne sheets from a 300g pack. Drizzle over roughly 130g ready-made or homemade white sauce.</w:t>
                      </w:r>
                    </w:p>
                    <w:p w14:paraId="7C84C7A0" w14:textId="77777777" w:rsidR="00343C94" w:rsidRPr="00343C94" w:rsidRDefault="00343C94" w:rsidP="00343C94">
                      <w:pPr>
                        <w:pStyle w:val="ListParagraph"/>
                        <w:numPr>
                          <w:ilvl w:val="0"/>
                          <w:numId w:val="20"/>
                        </w:numPr>
                        <w:spacing w:after="0"/>
                        <w:rPr>
                          <w:sz w:val="20"/>
                          <w:szCs w:val="20"/>
                        </w:rPr>
                      </w:pPr>
                      <w:r w:rsidRPr="00343C94">
                        <w:rPr>
                          <w:sz w:val="20"/>
                          <w:szCs w:val="20"/>
                        </w:rPr>
                        <w:t>Repeat until you have 3 layers of pasta. Cover with the remaining 390g white sauce, making sure you can’t see any pasta poking through.</w:t>
                      </w:r>
                    </w:p>
                    <w:p w14:paraId="0CEB32F9" w14:textId="77777777" w:rsidR="00343C94" w:rsidRPr="00343C94" w:rsidRDefault="00343C94" w:rsidP="00343C94">
                      <w:pPr>
                        <w:pStyle w:val="ListParagraph"/>
                        <w:numPr>
                          <w:ilvl w:val="0"/>
                          <w:numId w:val="20"/>
                        </w:numPr>
                        <w:spacing w:after="0"/>
                        <w:rPr>
                          <w:sz w:val="20"/>
                          <w:szCs w:val="20"/>
                        </w:rPr>
                      </w:pPr>
                      <w:r w:rsidRPr="00343C94">
                        <w:rPr>
                          <w:sz w:val="20"/>
                          <w:szCs w:val="20"/>
                        </w:rPr>
                        <w:t>Scatter 125g torn mozzarella over the top.</w:t>
                      </w:r>
                    </w:p>
                    <w:p w14:paraId="360F3906" w14:textId="77777777" w:rsidR="00343C94" w:rsidRPr="00343C94" w:rsidRDefault="00343C94" w:rsidP="00343C94">
                      <w:pPr>
                        <w:pStyle w:val="ListParagraph"/>
                        <w:numPr>
                          <w:ilvl w:val="0"/>
                          <w:numId w:val="20"/>
                        </w:numPr>
                        <w:spacing w:after="0"/>
                        <w:rPr>
                          <w:sz w:val="20"/>
                          <w:szCs w:val="20"/>
                        </w:rPr>
                      </w:pPr>
                      <w:r w:rsidRPr="00343C94">
                        <w:rPr>
                          <w:sz w:val="20"/>
                          <w:szCs w:val="20"/>
                        </w:rPr>
                        <w:t>Arrange the rest of the prosciutto on top. Bake for 45 mins until the top is bubbling and lightly browned.</w:t>
                      </w:r>
                    </w:p>
                    <w:p w14:paraId="4FE66839" w14:textId="156CF84B" w:rsidR="00341C6A" w:rsidRPr="00341C6A" w:rsidRDefault="00341C6A" w:rsidP="00343C94">
                      <w:pPr>
                        <w:pStyle w:val="ListParagraph"/>
                        <w:numPr>
                          <w:ilvl w:val="0"/>
                          <w:numId w:val="20"/>
                        </w:numPr>
                        <w:spacing w:after="0"/>
                        <w:rPr>
                          <w:sz w:val="24"/>
                          <w:szCs w:val="24"/>
                        </w:rPr>
                      </w:pPr>
                    </w:p>
                  </w:txbxContent>
                </v:textbox>
                <w10:wrap anchorx="margin"/>
              </v:shape>
            </w:pict>
          </mc:Fallback>
        </mc:AlternateContent>
      </w:r>
      <w:r w:rsidR="00D10D9B">
        <w:rPr>
          <w:noProof/>
        </w:rPr>
        <mc:AlternateContent>
          <mc:Choice Requires="wps">
            <w:drawing>
              <wp:anchor distT="45720" distB="45720" distL="114300" distR="114300" simplePos="0" relativeHeight="251759104" behindDoc="0" locked="0" layoutInCell="1" allowOverlap="1" wp14:anchorId="12CB28A1" wp14:editId="04152DC4">
                <wp:simplePos x="0" y="0"/>
                <wp:positionH relativeFrom="margin">
                  <wp:posOffset>2192020</wp:posOffset>
                </wp:positionH>
                <wp:positionV relativeFrom="paragraph">
                  <wp:posOffset>85725</wp:posOffset>
                </wp:positionV>
                <wp:extent cx="3076575" cy="509905"/>
                <wp:effectExtent l="0" t="0" r="0" b="444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09905"/>
                        </a:xfrm>
                        <a:prstGeom prst="rect">
                          <a:avLst/>
                        </a:prstGeom>
                        <a:noFill/>
                        <a:ln w="9525">
                          <a:noFill/>
                          <a:miter lim="800000"/>
                          <a:headEnd/>
                          <a:tailEnd/>
                        </a:ln>
                      </wps:spPr>
                      <wps:txbx>
                        <w:txbxContent>
                          <w:p w14:paraId="53DCD0E6" w14:textId="771072DE" w:rsidR="00D10D9B" w:rsidRPr="00D10D9B" w:rsidRDefault="00D10D9B">
                            <w:pPr>
                              <w:rPr>
                                <w:b/>
                                <w:bCs/>
                                <w:color w:val="FF00FF"/>
                                <w:lang w:val="en-GB"/>
                              </w:rPr>
                            </w:pPr>
                            <w:r w:rsidRPr="00D10D9B">
                              <w:rPr>
                                <w:b/>
                                <w:bCs/>
                                <w:color w:val="FF00FF"/>
                                <w:lang w:val="en-GB"/>
                              </w:rPr>
                              <w:t xml:space="preserve">Recipe of the month – </w:t>
                            </w:r>
                            <w:r w:rsidR="00E647DF">
                              <w:rPr>
                                <w:b/>
                                <w:bCs/>
                                <w:color w:val="FF00FF"/>
                                <w:lang w:val="en-GB"/>
                              </w:rPr>
                              <w:t xml:space="preserve">Home made </w:t>
                            </w:r>
                            <w:r w:rsidR="00187943">
                              <w:rPr>
                                <w:b/>
                                <w:bCs/>
                                <w:color w:val="FF00FF"/>
                                <w:lang w:val="en-GB"/>
                              </w:rPr>
                              <w:t>Lasagne</w:t>
                            </w:r>
                            <w:r w:rsidR="00E647DF">
                              <w:rPr>
                                <w:b/>
                                <w:bCs/>
                                <w:color w:val="FF00FF"/>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28A1" id="_x0000_s1048" type="#_x0000_t202" style="position:absolute;margin-left:172.6pt;margin-top:6.75pt;width:242.25pt;height:40.1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" filled="f" stroked="f">
                <v:textbox>
                  <w:txbxContent>
                    <w:p w14:paraId="53DCD0E6" w14:textId="771072DE" w:rsidR="00D10D9B" w:rsidRPr="00D10D9B" w:rsidRDefault="00D10D9B">
                      <w:pPr>
                        <w:rPr>
                          <w:b/>
                          <w:bCs/>
                          <w:color w:val="FF00FF"/>
                          <w:lang w:val="en-GB"/>
                        </w:rPr>
                      </w:pPr>
                      <w:r w:rsidRPr="00D10D9B">
                        <w:rPr>
                          <w:b/>
                          <w:bCs/>
                          <w:color w:val="FF00FF"/>
                          <w:lang w:val="en-GB"/>
                        </w:rPr>
                        <w:t xml:space="preserve">Recipe of the month – </w:t>
                      </w:r>
                      <w:r w:rsidR="00E647DF">
                        <w:rPr>
                          <w:b/>
                          <w:bCs/>
                          <w:color w:val="FF00FF"/>
                          <w:lang w:val="en-GB"/>
                        </w:rPr>
                        <w:t xml:space="preserve">Home made </w:t>
                      </w:r>
                      <w:r w:rsidR="00187943">
                        <w:rPr>
                          <w:b/>
                          <w:bCs/>
                          <w:color w:val="FF00FF"/>
                          <w:lang w:val="en-GB"/>
                        </w:rPr>
                        <w:t>Lasagne</w:t>
                      </w:r>
                      <w:r w:rsidR="00E647DF">
                        <w:rPr>
                          <w:b/>
                          <w:bCs/>
                          <w:color w:val="FF00FF"/>
                          <w:lang w:val="en-GB"/>
                        </w:rPr>
                        <w:t xml:space="preserve"> </w:t>
                      </w:r>
                    </w:p>
                  </w:txbxContent>
                </v:textbox>
                <w10:wrap type="square" anchorx="margin"/>
              </v:shape>
            </w:pict>
          </mc:Fallback>
        </mc:AlternateContent>
      </w:r>
      <w:r w:rsidR="00D10D9B">
        <w:rPr>
          <w:noProof/>
        </w:rPr>
        <mc:AlternateContent>
          <mc:Choice Requires="wps">
            <w:drawing>
              <wp:anchor distT="0" distB="0" distL="114300" distR="114300" simplePos="0" relativeHeight="251677184" behindDoc="1" locked="0" layoutInCell="1" allowOverlap="1" wp14:anchorId="1CA2528E" wp14:editId="23CEB158">
                <wp:simplePos x="0" y="0"/>
                <wp:positionH relativeFrom="margin">
                  <wp:align>left</wp:align>
                </wp:positionH>
                <wp:positionV relativeFrom="paragraph">
                  <wp:posOffset>0</wp:posOffset>
                </wp:positionV>
                <wp:extent cx="7258050" cy="3800475"/>
                <wp:effectExtent l="0" t="0" r="0" b="9525"/>
                <wp:wrapNone/>
                <wp:docPr id="53" name="Rounded Rectangle 53"/>
                <wp:cNvGraphicFramePr/>
                <a:graphic xmlns:a="http://schemas.openxmlformats.org/drawingml/2006/main">
                  <a:graphicData uri="http://schemas.microsoft.com/office/word/2010/wordprocessingShape">
                    <wps:wsp>
                      <wps:cNvSpPr/>
                      <wps:spPr>
                        <a:xfrm>
                          <a:off x="0" y="0"/>
                          <a:ext cx="7258050" cy="3800475"/>
                        </a:xfrm>
                        <a:prstGeom prst="roundRect">
                          <a:avLst/>
                        </a:prstGeom>
                        <a:solidFill>
                          <a:schemeClr val="bg1">
                            <a:lumMod val="75000"/>
                          </a:schemeClr>
                        </a:solidFill>
                        <a:ln w="25400" cap="flat" cmpd="sng" algn="ctr">
                          <a:noFill/>
                          <a:prstDash val="solid"/>
                        </a:ln>
                        <a:effectLst/>
                      </wps:spPr>
                      <wps:txbx>
                        <w:txbxContent>
                          <w:p w14:paraId="1FAF514D" w14:textId="4B76438D" w:rsidR="006D047F" w:rsidRPr="006D047F" w:rsidRDefault="006D047F" w:rsidP="006D047F">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2528E" id="Rounded Rectangle 53" o:spid="_x0000_s1049" style="position:absolute;margin-left:0;margin-top:0;width:571.5pt;height:299.2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" fillcolor="#bfbfbf [2412]" stroked="f" strokeweight="2pt">
                <v:textbox>
                  <w:txbxContent>
                    <w:p w14:paraId="1FAF514D" w14:textId="4B76438D" w:rsidR="006D047F" w:rsidRPr="006D047F" w:rsidRDefault="006D047F" w:rsidP="006D047F">
                      <w:pPr>
                        <w:jc w:val="center"/>
                        <w:rPr>
                          <w:lang w:val="en-GB"/>
                        </w:rPr>
                      </w:pPr>
                      <w:r>
                        <w:rPr>
                          <w:lang w:val="en-GB"/>
                        </w:rPr>
                        <w:t xml:space="preserve"> </w:t>
                      </w:r>
                    </w:p>
                  </w:txbxContent>
                </v:textbox>
                <w10:wrap anchorx="margin"/>
              </v:roundrect>
            </w:pict>
          </mc:Fallback>
        </mc:AlternateContent>
      </w:r>
      <w:r w:rsidR="00341C6A">
        <w:rPr>
          <w:noProof/>
        </w:rPr>
        <w:drawing>
          <wp:anchor distT="0" distB="0" distL="114300" distR="114300" simplePos="0" relativeHeight="251698688" behindDoc="1" locked="0" layoutInCell="1" allowOverlap="1" wp14:anchorId="05B5C679" wp14:editId="1F0A78BC">
            <wp:simplePos x="0" y="0"/>
            <wp:positionH relativeFrom="column">
              <wp:posOffset>314325</wp:posOffset>
            </wp:positionH>
            <wp:positionV relativeFrom="paragraph">
              <wp:posOffset>257175</wp:posOffset>
            </wp:positionV>
            <wp:extent cx="835025" cy="895985"/>
            <wp:effectExtent l="0" t="0" r="3175" b="0"/>
            <wp:wrapTight wrapText="bothSides">
              <wp:wrapPolygon edited="0">
                <wp:start x="0" y="0"/>
                <wp:lineTo x="0" y="21125"/>
                <wp:lineTo x="21189" y="21125"/>
                <wp:lineTo x="21189"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025" cy="895985"/>
                    </a:xfrm>
                    <a:prstGeom prst="rect">
                      <a:avLst/>
                    </a:prstGeom>
                    <a:noFill/>
                  </pic:spPr>
                </pic:pic>
              </a:graphicData>
            </a:graphic>
            <wp14:sizeRelH relativeFrom="page">
              <wp14:pctWidth>0</wp14:pctWidth>
            </wp14:sizeRelH>
            <wp14:sizeRelV relativeFrom="page">
              <wp14:pctHeight>0</wp14:pctHeight>
            </wp14:sizeRelV>
          </wp:anchor>
        </w:drawing>
      </w:r>
      <w:r w:rsidR="00341C6A">
        <w:rPr>
          <w:noProof/>
        </w:rPr>
        <mc:AlternateContent>
          <mc:Choice Requires="wps">
            <w:drawing>
              <wp:anchor distT="0" distB="0" distL="114300" distR="114300" simplePos="0" relativeHeight="251690496" behindDoc="1" locked="0" layoutInCell="1" allowOverlap="1" wp14:anchorId="2202FB7B" wp14:editId="771FF882">
                <wp:simplePos x="0" y="0"/>
                <wp:positionH relativeFrom="column">
                  <wp:posOffset>200025</wp:posOffset>
                </wp:positionH>
                <wp:positionV relativeFrom="paragraph">
                  <wp:posOffset>180975</wp:posOffset>
                </wp:positionV>
                <wp:extent cx="1028700" cy="1600200"/>
                <wp:effectExtent l="0" t="0" r="19050" b="19050"/>
                <wp:wrapTight wrapText="bothSides">
                  <wp:wrapPolygon edited="0">
                    <wp:start x="1600" y="0"/>
                    <wp:lineTo x="0" y="1029"/>
                    <wp:lineTo x="0" y="20571"/>
                    <wp:lineTo x="1200" y="21600"/>
                    <wp:lineTo x="20400" y="21600"/>
                    <wp:lineTo x="21600" y="20571"/>
                    <wp:lineTo x="21600" y="1029"/>
                    <wp:lineTo x="20400" y="0"/>
                    <wp:lineTo x="1600" y="0"/>
                  </wp:wrapPolygon>
                </wp:wrapTight>
                <wp:docPr id="206" name="Rounded Rectangle 206"/>
                <wp:cNvGraphicFramePr/>
                <a:graphic xmlns:a="http://schemas.openxmlformats.org/drawingml/2006/main">
                  <a:graphicData uri="http://schemas.microsoft.com/office/word/2010/wordprocessingShape">
                    <wps:wsp>
                      <wps:cNvSpPr/>
                      <wps:spPr>
                        <a:xfrm>
                          <a:off x="0" y="0"/>
                          <a:ext cx="1028700" cy="1600200"/>
                        </a:xfrm>
                        <a:prstGeom prst="roundRect">
                          <a:avLst/>
                        </a:prstGeom>
                        <a:solidFill>
                          <a:schemeClr val="accent3">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6B81AA" id="Rounded Rectangle 206" o:spid="_x0000_s1026" style="position:absolute;margin-left:15.75pt;margin-top:14.25pt;width:81pt;height:126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" fillcolor="#c2d69b [1942]" strokecolor="#00b050" strokeweight="2pt">
                <w10:wrap type="tight"/>
              </v:roundrect>
            </w:pict>
          </mc:Fallback>
        </mc:AlternateContent>
      </w:r>
    </w:p>
    <w:p w14:paraId="4410F456" w14:textId="3FE3C909" w:rsidR="00341C6A" w:rsidRPr="00341C6A" w:rsidRDefault="00341C6A" w:rsidP="00341C6A"/>
    <w:p w14:paraId="6177EBA9" w14:textId="5EDF9ECF" w:rsidR="00341C6A" w:rsidRPr="00341C6A" w:rsidRDefault="00341C6A" w:rsidP="00341C6A"/>
    <w:p w14:paraId="08B2DB2D" w14:textId="20A42574" w:rsidR="00341C6A" w:rsidRPr="00341C6A" w:rsidRDefault="005446B4" w:rsidP="00341C6A">
      <w:r>
        <w:rPr>
          <w:noProof/>
        </w:rPr>
        <mc:AlternateContent>
          <mc:Choice Requires="wps">
            <w:drawing>
              <wp:anchor distT="45720" distB="45720" distL="114300" distR="114300" simplePos="0" relativeHeight="251757056" behindDoc="0" locked="0" layoutInCell="1" allowOverlap="1" wp14:anchorId="2789E86B" wp14:editId="543D9C0C">
                <wp:simplePos x="0" y="0"/>
                <wp:positionH relativeFrom="margin">
                  <wp:align>left</wp:align>
                </wp:positionH>
                <wp:positionV relativeFrom="paragraph">
                  <wp:posOffset>153670</wp:posOffset>
                </wp:positionV>
                <wp:extent cx="1104900" cy="140462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3ABA542B" w14:textId="68737B2C" w:rsidR="00D10D9B" w:rsidRPr="00D10D9B" w:rsidRDefault="00D10D9B" w:rsidP="00D10D9B">
                            <w:pPr>
                              <w:jc w:val="center"/>
                              <w:rPr>
                                <w:color w:val="FF00FF"/>
                                <w:lang w:val="en-GB"/>
                              </w:rPr>
                            </w:pPr>
                            <w:r w:rsidRPr="00D10D9B">
                              <w:rPr>
                                <w:color w:val="FF00FF"/>
                                <w:lang w:val="en-GB"/>
                              </w:rPr>
                              <w:t>Cooked by our Chef Claire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9E86B" id="_x0000_s1050" type="#_x0000_t202" style="position:absolute;margin-left:0;margin-top:12.1pt;width:87pt;height:110.6pt;z-index:251757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" filled="f" stroked="f">
                <v:textbox style="mso-fit-shape-to-text:t">
                  <w:txbxContent>
                    <w:p w14:paraId="3ABA542B" w14:textId="68737B2C" w:rsidR="00D10D9B" w:rsidRPr="00D10D9B" w:rsidRDefault="00D10D9B" w:rsidP="00D10D9B">
                      <w:pPr>
                        <w:jc w:val="center"/>
                        <w:rPr>
                          <w:color w:val="FF00FF"/>
                          <w:lang w:val="en-GB"/>
                        </w:rPr>
                      </w:pPr>
                      <w:r w:rsidRPr="00D10D9B">
                        <w:rPr>
                          <w:color w:val="FF00FF"/>
                          <w:lang w:val="en-GB"/>
                        </w:rPr>
                        <w:t>Cooked by our Chef Claire</w:t>
                      </w:r>
                    </w:p>
                  </w:txbxContent>
                </v:textbox>
                <w10:wrap type="square" anchorx="margin"/>
              </v:shape>
            </w:pict>
          </mc:Fallback>
        </mc:AlternateContent>
      </w:r>
    </w:p>
    <w:p w14:paraId="1BBA5253" w14:textId="1EF2C21D" w:rsidR="00341C6A" w:rsidRPr="00341C6A" w:rsidRDefault="00341C6A" w:rsidP="00341C6A"/>
    <w:p w14:paraId="30AEC6C4" w14:textId="1659BE39" w:rsidR="00341C6A" w:rsidRPr="00341C6A" w:rsidRDefault="00341C6A" w:rsidP="00341C6A"/>
    <w:p w14:paraId="35714EA4" w14:textId="134B9C76" w:rsidR="00341C6A" w:rsidRPr="00341C6A" w:rsidRDefault="00341C6A" w:rsidP="00341C6A"/>
    <w:p w14:paraId="51A111E0" w14:textId="73166271" w:rsidR="00341C6A" w:rsidRPr="00341C6A" w:rsidRDefault="00341C6A" w:rsidP="00341C6A"/>
    <w:p w14:paraId="0DF15200" w14:textId="3493A67F" w:rsidR="00341C6A" w:rsidRPr="00341C6A" w:rsidRDefault="00341C6A" w:rsidP="00341C6A"/>
    <w:p w14:paraId="1EAA1C75" w14:textId="69089635" w:rsidR="00341C6A" w:rsidRPr="00341C6A" w:rsidRDefault="00341C6A" w:rsidP="00341C6A"/>
    <w:p w14:paraId="00095B69" w14:textId="71218D00" w:rsidR="00341C6A" w:rsidRPr="00341C6A" w:rsidRDefault="00341C6A" w:rsidP="00341C6A"/>
    <w:p w14:paraId="031858D1" w14:textId="5C789EF3" w:rsidR="00341C6A" w:rsidRDefault="00B02FF5" w:rsidP="00B02FF5">
      <w:pPr>
        <w:tabs>
          <w:tab w:val="left" w:pos="960"/>
        </w:tabs>
      </w:pPr>
      <w:r>
        <w:tab/>
      </w:r>
    </w:p>
    <w:p w14:paraId="1135EA57" w14:textId="307C9A68" w:rsidR="00341C6A" w:rsidRPr="00341C6A" w:rsidRDefault="00EF1431" w:rsidP="00341C6A">
      <w:r>
        <w:rPr>
          <w:noProof/>
        </w:rPr>
        <w:drawing>
          <wp:anchor distT="0" distB="0" distL="114300" distR="114300" simplePos="0" relativeHeight="251771392" behindDoc="1" locked="0" layoutInCell="1" allowOverlap="1" wp14:anchorId="4CFE1F90" wp14:editId="1E3416F4">
            <wp:simplePos x="0" y="0"/>
            <wp:positionH relativeFrom="margin">
              <wp:posOffset>5133975</wp:posOffset>
            </wp:positionH>
            <wp:positionV relativeFrom="paragraph">
              <wp:posOffset>2485390</wp:posOffset>
            </wp:positionV>
            <wp:extent cx="2184400" cy="2095500"/>
            <wp:effectExtent l="0" t="0" r="6350" b="0"/>
            <wp:wrapTight wrapText="bothSides">
              <wp:wrapPolygon edited="0">
                <wp:start x="0" y="0"/>
                <wp:lineTo x="0" y="21404"/>
                <wp:lineTo x="21474" y="21404"/>
                <wp:lineTo x="2147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_5fc10dbd0fdc6__p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2095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1" locked="0" layoutInCell="1" allowOverlap="1" wp14:anchorId="081674D1" wp14:editId="36848A64">
            <wp:simplePos x="0" y="0"/>
            <wp:positionH relativeFrom="column">
              <wp:posOffset>3971925</wp:posOffset>
            </wp:positionH>
            <wp:positionV relativeFrom="paragraph">
              <wp:posOffset>3199765</wp:posOffset>
            </wp:positionV>
            <wp:extent cx="1381125" cy="1841500"/>
            <wp:effectExtent l="0" t="0" r="9525" b="6350"/>
            <wp:wrapTight wrapText="bothSides">
              <wp:wrapPolygon edited="0">
                <wp:start x="0" y="0"/>
                <wp:lineTo x="0" y="21451"/>
                <wp:lineTo x="21451" y="21451"/>
                <wp:lineTo x="214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_5fc1387d37e74__p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125" cy="184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1" locked="0" layoutInCell="1" allowOverlap="1" wp14:anchorId="43621E7E" wp14:editId="0FC5933E">
            <wp:simplePos x="0" y="0"/>
            <wp:positionH relativeFrom="column">
              <wp:posOffset>2581275</wp:posOffset>
            </wp:positionH>
            <wp:positionV relativeFrom="paragraph">
              <wp:posOffset>3123565</wp:posOffset>
            </wp:positionV>
            <wp:extent cx="1438275" cy="1917700"/>
            <wp:effectExtent l="0" t="0" r="9525" b="6350"/>
            <wp:wrapTight wrapText="bothSides">
              <wp:wrapPolygon edited="0">
                <wp:start x="0" y="0"/>
                <wp:lineTo x="0" y="21457"/>
                <wp:lineTo x="21457" y="21457"/>
                <wp:lineTo x="214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5fc1290aa5aaf__p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5" cy="191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1" locked="0" layoutInCell="1" allowOverlap="1" wp14:anchorId="03D084B6" wp14:editId="36521ECF">
            <wp:simplePos x="0" y="0"/>
            <wp:positionH relativeFrom="column">
              <wp:posOffset>5810250</wp:posOffset>
            </wp:positionH>
            <wp:positionV relativeFrom="paragraph">
              <wp:posOffset>427990</wp:posOffset>
            </wp:positionV>
            <wp:extent cx="1390650" cy="1854200"/>
            <wp:effectExtent l="0" t="0" r="0" b="0"/>
            <wp:wrapTight wrapText="bothSides">
              <wp:wrapPolygon edited="0">
                <wp:start x="0" y="0"/>
                <wp:lineTo x="0" y="21304"/>
                <wp:lineTo x="21304" y="21304"/>
                <wp:lineTo x="2130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_5fc13758f2a58__p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15EF2267" wp14:editId="01F03098">
            <wp:simplePos x="0" y="0"/>
            <wp:positionH relativeFrom="column">
              <wp:posOffset>4724400</wp:posOffset>
            </wp:positionH>
            <wp:positionV relativeFrom="paragraph">
              <wp:posOffset>427990</wp:posOffset>
            </wp:positionV>
            <wp:extent cx="1335405" cy="1781175"/>
            <wp:effectExtent l="0" t="0" r="0" b="9525"/>
            <wp:wrapTight wrapText="bothSides">
              <wp:wrapPolygon edited="0">
                <wp:start x="0" y="0"/>
                <wp:lineTo x="0" y="21484"/>
                <wp:lineTo x="21261" y="21484"/>
                <wp:lineTo x="2126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_5fc13759857da__p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540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323F9838" wp14:editId="112DED23">
            <wp:simplePos x="0" y="0"/>
            <wp:positionH relativeFrom="column">
              <wp:posOffset>1439545</wp:posOffset>
            </wp:positionH>
            <wp:positionV relativeFrom="paragraph">
              <wp:posOffset>1875790</wp:posOffset>
            </wp:positionV>
            <wp:extent cx="970899" cy="1725930"/>
            <wp:effectExtent l="0" t="0" r="1270" b="7620"/>
            <wp:wrapTight wrapText="bothSides">
              <wp:wrapPolygon edited="0">
                <wp:start x="0" y="0"/>
                <wp:lineTo x="0" y="21457"/>
                <wp:lineTo x="21204" y="21457"/>
                <wp:lineTo x="212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5fc11efddf005__p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0899" cy="1725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1" locked="0" layoutInCell="1" allowOverlap="1" wp14:anchorId="6F2E2CFD" wp14:editId="49421E8A">
            <wp:simplePos x="0" y="0"/>
            <wp:positionH relativeFrom="column">
              <wp:posOffset>257175</wp:posOffset>
            </wp:positionH>
            <wp:positionV relativeFrom="paragraph">
              <wp:posOffset>1771015</wp:posOffset>
            </wp:positionV>
            <wp:extent cx="992331" cy="1764030"/>
            <wp:effectExtent l="0" t="0" r="0" b="7620"/>
            <wp:wrapTight wrapText="bothSides">
              <wp:wrapPolygon edited="0">
                <wp:start x="0" y="0"/>
                <wp:lineTo x="0" y="21460"/>
                <wp:lineTo x="21157" y="21460"/>
                <wp:lineTo x="211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5fc11efba8025__p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2331" cy="1764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1" locked="0" layoutInCell="1" allowOverlap="1" wp14:anchorId="3BE441AC" wp14:editId="099C2067">
            <wp:simplePos x="0" y="0"/>
            <wp:positionH relativeFrom="column">
              <wp:posOffset>3590925</wp:posOffset>
            </wp:positionH>
            <wp:positionV relativeFrom="paragraph">
              <wp:posOffset>352425</wp:posOffset>
            </wp:positionV>
            <wp:extent cx="1114425" cy="1981071"/>
            <wp:effectExtent l="0" t="0" r="0" b="635"/>
            <wp:wrapTight wrapText="bothSides">
              <wp:wrapPolygon edited="0">
                <wp:start x="0" y="0"/>
                <wp:lineTo x="0" y="21399"/>
                <wp:lineTo x="21046" y="21399"/>
                <wp:lineTo x="210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5fc11eff8cd6f__p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4425" cy="19810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534E7866" wp14:editId="68C3B737">
            <wp:simplePos x="0" y="0"/>
            <wp:positionH relativeFrom="column">
              <wp:posOffset>2419350</wp:posOffset>
            </wp:positionH>
            <wp:positionV relativeFrom="paragraph">
              <wp:posOffset>351790</wp:posOffset>
            </wp:positionV>
            <wp:extent cx="1152525" cy="2048800"/>
            <wp:effectExtent l="0" t="0" r="0" b="8890"/>
            <wp:wrapTight wrapText="bothSides">
              <wp:wrapPolygon edited="0">
                <wp:start x="0" y="0"/>
                <wp:lineTo x="0" y="21493"/>
                <wp:lineTo x="21064" y="21493"/>
                <wp:lineTo x="210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5fc11f022e496__p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2525" cy="204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1" locked="0" layoutInCell="1" allowOverlap="1" wp14:anchorId="63482A67" wp14:editId="373C4692">
            <wp:simplePos x="0" y="0"/>
            <wp:positionH relativeFrom="column">
              <wp:posOffset>647700</wp:posOffset>
            </wp:positionH>
            <wp:positionV relativeFrom="paragraph">
              <wp:posOffset>3629025</wp:posOffset>
            </wp:positionV>
            <wp:extent cx="1943100" cy="1457325"/>
            <wp:effectExtent l="0" t="0" r="0" b="9525"/>
            <wp:wrapTight wrapText="bothSides">
              <wp:wrapPolygon edited="0">
                <wp:start x="0" y="0"/>
                <wp:lineTo x="0" y="21459"/>
                <wp:lineTo x="21388" y="21459"/>
                <wp:lineTo x="2138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5fc130799dabf__p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1" locked="0" layoutInCell="1" allowOverlap="1" wp14:anchorId="6426D66B" wp14:editId="03A59470">
            <wp:simplePos x="0" y="0"/>
            <wp:positionH relativeFrom="margin">
              <wp:posOffset>581025</wp:posOffset>
            </wp:positionH>
            <wp:positionV relativeFrom="paragraph">
              <wp:posOffset>351790</wp:posOffset>
            </wp:positionV>
            <wp:extent cx="1828800" cy="1371600"/>
            <wp:effectExtent l="0" t="0" r="0" b="0"/>
            <wp:wrapTight wrapText="bothSides">
              <wp:wrapPolygon edited="0">
                <wp:start x="0" y="0"/>
                <wp:lineTo x="0" y="21300"/>
                <wp:lineTo x="21375" y="21300"/>
                <wp:lineTo x="213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_5fc13077df0e5__p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5446B4">
        <w:rPr>
          <w:noProof/>
        </w:rPr>
        <mc:AlternateContent>
          <mc:Choice Requires="wps">
            <w:drawing>
              <wp:anchor distT="0" distB="0" distL="114300" distR="114300" simplePos="0" relativeHeight="251679232" behindDoc="1" locked="0" layoutInCell="1" allowOverlap="1" wp14:anchorId="7EA1696A" wp14:editId="3563BD32">
                <wp:simplePos x="0" y="0"/>
                <wp:positionH relativeFrom="margin">
                  <wp:align>center</wp:align>
                </wp:positionH>
                <wp:positionV relativeFrom="paragraph">
                  <wp:posOffset>285750</wp:posOffset>
                </wp:positionV>
                <wp:extent cx="7116445" cy="4933950"/>
                <wp:effectExtent l="0" t="0" r="8255" b="0"/>
                <wp:wrapNone/>
                <wp:docPr id="194" name="Rounded Rectangle 194"/>
                <wp:cNvGraphicFramePr/>
                <a:graphic xmlns:a="http://schemas.openxmlformats.org/drawingml/2006/main">
                  <a:graphicData uri="http://schemas.microsoft.com/office/word/2010/wordprocessingShape">
                    <wps:wsp>
                      <wps:cNvSpPr/>
                      <wps:spPr>
                        <a:xfrm>
                          <a:off x="0" y="0"/>
                          <a:ext cx="7116445" cy="4933950"/>
                        </a:xfrm>
                        <a:prstGeom prst="roundRect">
                          <a:avLst/>
                        </a:prstGeom>
                        <a:solidFill>
                          <a:sysClr val="window" lastClr="FFFFFF">
                            <a:lumMod val="75000"/>
                          </a:sysClr>
                        </a:solidFill>
                        <a:ln w="25400" cap="flat" cmpd="sng" algn="ctr">
                          <a:noFill/>
                          <a:prstDash val="solid"/>
                        </a:ln>
                        <a:effectLst/>
                      </wps:spPr>
                      <wps:txbx>
                        <w:txbxContent>
                          <w:p w14:paraId="7CD198F4" w14:textId="15A128D2" w:rsidR="00341C6A" w:rsidRDefault="00341C6A" w:rsidP="00341C6A">
                            <w:pPr>
                              <w:jc w:val="center"/>
                            </w:pPr>
                            <w:r w:rsidRPr="00341C6A">
                              <w:rPr>
                                <w:noProof/>
                              </w:rPr>
                              <w:drawing>
                                <wp:inline distT="0" distB="0" distL="0" distR="0" wp14:anchorId="79ADF4E4" wp14:editId="3033DF44">
                                  <wp:extent cx="1628775" cy="685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bookmarkStart w:id="4" w:name="_GoBack"/>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1696A" id="Rounded Rectangle 194" o:spid="_x0000_s1051" style="position:absolute;margin-left:0;margin-top:22.5pt;width:560.35pt;height:388.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" fillcolor="#bfbfbf" stroked="f" strokeweight="2pt">
                <v:textbox>
                  <w:txbxContent>
                    <w:p w14:paraId="7CD198F4" w14:textId="15A128D2" w:rsidR="00341C6A" w:rsidRDefault="00341C6A" w:rsidP="00341C6A">
                      <w:pPr>
                        <w:jc w:val="center"/>
                      </w:pPr>
                      <w:r w:rsidRPr="00341C6A">
                        <w:rPr>
                          <w:noProof/>
                        </w:rPr>
                        <w:drawing>
                          <wp:inline distT="0" distB="0" distL="0" distR="0" wp14:anchorId="79ADF4E4" wp14:editId="3033DF44">
                            <wp:extent cx="1628775" cy="685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bookmarkStart w:id="5" w:name="_GoBack"/>
                      <w:bookmarkEnd w:id="5"/>
                    </w:p>
                  </w:txbxContent>
                </v:textbox>
                <w10:wrap anchorx="margin"/>
              </v:roundrect>
            </w:pict>
          </mc:Fallback>
        </mc:AlternateContent>
      </w:r>
      <w:r w:rsidR="00B02FF5">
        <w:rPr>
          <w:noProof/>
        </w:rPr>
        <mc:AlternateContent>
          <mc:Choice Requires="wps">
            <w:drawing>
              <wp:anchor distT="0" distB="0" distL="114300" distR="114300" simplePos="0" relativeHeight="251641344" behindDoc="0" locked="0" layoutInCell="1" allowOverlap="1" wp14:anchorId="540E12D1" wp14:editId="713966B4">
                <wp:simplePos x="0" y="0"/>
                <wp:positionH relativeFrom="margin">
                  <wp:align>center</wp:align>
                </wp:positionH>
                <wp:positionV relativeFrom="paragraph">
                  <wp:posOffset>5487035</wp:posOffset>
                </wp:positionV>
                <wp:extent cx="7239000" cy="42862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7239000" cy="428625"/>
                        </a:xfrm>
                        <a:prstGeom prst="rect">
                          <a:avLst/>
                        </a:prstGeom>
                        <a:solidFill>
                          <a:srgbClr val="00B050"/>
                        </a:solidFill>
                        <a:ln w="25400" cap="flat" cmpd="sng" algn="ctr">
                          <a:solidFill>
                            <a:srgbClr val="CF3D9B"/>
                          </a:solidFill>
                          <a:prstDash val="solid"/>
                        </a:ln>
                        <a:effectLst/>
                      </wps:spPr>
                      <wps:txbx>
                        <w:txbxContent>
                          <w:p w14:paraId="766F34F5" w14:textId="77777777" w:rsidR="00B02FF5" w:rsidRPr="00B02FF5" w:rsidRDefault="00B02FF5" w:rsidP="00B02FF5">
                            <w:pPr>
                              <w:spacing w:after="0"/>
                              <w:rPr>
                                <w:b/>
                                <w:sz w:val="20"/>
                              </w:rPr>
                            </w:pPr>
                            <w:r w:rsidRPr="00B02FF5">
                              <w:rPr>
                                <w:b/>
                                <w:sz w:val="20"/>
                              </w:rPr>
                              <w:t>Contact Auckland House Day Nursery                                                                                                           kellielever@aucklandcollege.com</w:t>
                            </w:r>
                          </w:p>
                          <w:p w14:paraId="234FA39A" w14:textId="77777777" w:rsidR="00B02FF5" w:rsidRPr="00B02FF5" w:rsidRDefault="00B02FF5" w:rsidP="00B02FF5">
                            <w:pPr>
                              <w:spacing w:after="0"/>
                              <w:rPr>
                                <w:b/>
                                <w:sz w:val="20"/>
                              </w:rPr>
                            </w:pPr>
                            <w:r w:rsidRPr="00B02FF5">
                              <w:rPr>
                                <w:b/>
                                <w:sz w:val="20"/>
                              </w:rPr>
                              <w:t xml:space="preserve">Phone: 0151 727 0083 </w:t>
                            </w:r>
                            <w:r w:rsidRPr="00B02FF5">
                              <w:rPr>
                                <w:b/>
                                <w:sz w:val="20"/>
                              </w:rPr>
                              <w:tab/>
                            </w:r>
                            <w:r w:rsidRPr="00B02FF5">
                              <w:rPr>
                                <w:b/>
                                <w:sz w:val="20"/>
                              </w:rPr>
                              <w:tab/>
                              <w:t xml:space="preserve">                                                                                       deputynurserymanager@aucklandcollege.com</w:t>
                            </w:r>
                          </w:p>
                          <w:p w14:paraId="181E44B8" w14:textId="77777777" w:rsidR="00B02FF5" w:rsidRDefault="00B02FF5" w:rsidP="00B02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E12D1" id="Rectangle 208" o:spid="_x0000_s1052" style="position:absolute;margin-left:0;margin-top:432.05pt;width:570pt;height:33.75pt;z-index:251641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" fillcolor="#00b050" strokecolor="#cf3d9b" strokeweight="2pt">
                <v:textbox>
                  <w:txbxContent>
                    <w:p w14:paraId="766F34F5" w14:textId="77777777" w:rsidR="00B02FF5" w:rsidRPr="00B02FF5" w:rsidRDefault="00B02FF5" w:rsidP="00B02FF5">
                      <w:pPr>
                        <w:spacing w:after="0"/>
                        <w:rPr>
                          <w:b/>
                          <w:sz w:val="20"/>
                        </w:rPr>
                      </w:pPr>
                      <w:r w:rsidRPr="00B02FF5">
                        <w:rPr>
                          <w:b/>
                          <w:sz w:val="20"/>
                        </w:rPr>
                        <w:t>Contact Auckland House Day Nursery                                                                                                           kellielever@aucklandcollege.com</w:t>
                      </w:r>
                    </w:p>
                    <w:p w14:paraId="234FA39A" w14:textId="77777777" w:rsidR="00B02FF5" w:rsidRPr="00B02FF5" w:rsidRDefault="00B02FF5" w:rsidP="00B02FF5">
                      <w:pPr>
                        <w:spacing w:after="0"/>
                        <w:rPr>
                          <w:b/>
                          <w:sz w:val="20"/>
                        </w:rPr>
                      </w:pPr>
                      <w:r w:rsidRPr="00B02FF5">
                        <w:rPr>
                          <w:b/>
                          <w:sz w:val="20"/>
                        </w:rPr>
                        <w:t xml:space="preserve">Phone: 0151 727 0083 </w:t>
                      </w:r>
                      <w:r w:rsidRPr="00B02FF5">
                        <w:rPr>
                          <w:b/>
                          <w:sz w:val="20"/>
                        </w:rPr>
                        <w:tab/>
                      </w:r>
                      <w:r w:rsidRPr="00B02FF5">
                        <w:rPr>
                          <w:b/>
                          <w:sz w:val="20"/>
                        </w:rPr>
                        <w:tab/>
                        <w:t xml:space="preserve">                                                                                       deputynurserymanager@aucklandcollege.com</w:t>
                      </w:r>
                    </w:p>
                    <w:p w14:paraId="181E44B8" w14:textId="77777777" w:rsidR="00B02FF5" w:rsidRDefault="00B02FF5" w:rsidP="00B02FF5">
                      <w:pPr>
                        <w:jc w:val="center"/>
                      </w:pPr>
                    </w:p>
                  </w:txbxContent>
                </v:textbox>
                <w10:wrap anchorx="margin"/>
              </v:rect>
            </w:pict>
          </mc:Fallback>
        </mc:AlternateContent>
      </w:r>
    </w:p>
    <w:sectPr w:rsidR="00341C6A" w:rsidRPr="00341C6A" w:rsidSect="002A65C9">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0A42D" w14:textId="77777777" w:rsidR="005A08C1" w:rsidRDefault="005A08C1">
      <w:pPr>
        <w:spacing w:after="0" w:line="240" w:lineRule="auto"/>
      </w:pPr>
      <w:r>
        <w:separator/>
      </w:r>
    </w:p>
  </w:endnote>
  <w:endnote w:type="continuationSeparator" w:id="0">
    <w:p w14:paraId="2A07A700" w14:textId="77777777" w:rsidR="005A08C1" w:rsidRDefault="005A0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zuka Gothic Pro B">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AD314" w14:textId="77777777" w:rsidR="005A08C1" w:rsidRDefault="005A08C1">
      <w:pPr>
        <w:spacing w:after="0" w:line="240" w:lineRule="auto"/>
      </w:pPr>
      <w:r>
        <w:separator/>
      </w:r>
    </w:p>
  </w:footnote>
  <w:footnote w:type="continuationSeparator" w:id="0">
    <w:p w14:paraId="3F11F0CF" w14:textId="77777777" w:rsidR="005A08C1" w:rsidRDefault="005A0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1CA"/>
    <w:multiLevelType w:val="hybridMultilevel"/>
    <w:tmpl w:val="F3B8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A6B60"/>
    <w:multiLevelType w:val="hybridMultilevel"/>
    <w:tmpl w:val="02A0F0CC"/>
    <w:lvl w:ilvl="0" w:tplc="F286C8E2">
      <w:start w:val="4"/>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B4D36"/>
    <w:multiLevelType w:val="hybridMultilevel"/>
    <w:tmpl w:val="D256E8B4"/>
    <w:lvl w:ilvl="0" w:tplc="F82EA094">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254AD"/>
    <w:multiLevelType w:val="hybridMultilevel"/>
    <w:tmpl w:val="4BC88C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E0811"/>
    <w:multiLevelType w:val="hybridMultilevel"/>
    <w:tmpl w:val="F4CE199E"/>
    <w:lvl w:ilvl="0" w:tplc="EA60FABE">
      <w:numFmt w:val="bullet"/>
      <w:lvlText w:val="-"/>
      <w:lvlJc w:val="left"/>
      <w:pPr>
        <w:ind w:left="720" w:hanging="360"/>
      </w:pPr>
      <w:rPr>
        <w:rFonts w:ascii="Comic Sans MS" w:eastAsiaTheme="minorHAnsi" w:hAnsi="Comic Sans MS"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A4BAE"/>
    <w:multiLevelType w:val="hybridMultilevel"/>
    <w:tmpl w:val="48881398"/>
    <w:lvl w:ilvl="0" w:tplc="6C464A14">
      <w:numFmt w:val="bullet"/>
      <w:lvlText w:val="-"/>
      <w:lvlJc w:val="left"/>
      <w:pPr>
        <w:ind w:left="720" w:hanging="360"/>
      </w:pPr>
      <w:rPr>
        <w:rFonts w:ascii="Comic Sans MS" w:eastAsiaTheme="minorHAnsi" w:hAnsi="Comic Sans MS" w:cstheme="minorBid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8121E"/>
    <w:multiLevelType w:val="hybridMultilevel"/>
    <w:tmpl w:val="9D72B1D2"/>
    <w:lvl w:ilvl="0" w:tplc="88C20C20">
      <w:numFmt w:val="bullet"/>
      <w:lvlText w:val="-"/>
      <w:lvlJc w:val="left"/>
      <w:pPr>
        <w:ind w:left="720" w:hanging="360"/>
      </w:pPr>
      <w:rPr>
        <w:rFonts w:ascii="Candara" w:eastAsiaTheme="minorHAnsi" w:hAnsi="Candara"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B45AE"/>
    <w:multiLevelType w:val="hybridMultilevel"/>
    <w:tmpl w:val="5DF86316"/>
    <w:lvl w:ilvl="0" w:tplc="36AE420E">
      <w:start w:val="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F728F1"/>
    <w:multiLevelType w:val="hybridMultilevel"/>
    <w:tmpl w:val="9ED277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12712E"/>
    <w:multiLevelType w:val="hybridMultilevel"/>
    <w:tmpl w:val="CD782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0B548E"/>
    <w:multiLevelType w:val="hybridMultilevel"/>
    <w:tmpl w:val="404C385E"/>
    <w:lvl w:ilvl="0" w:tplc="5FE0788E">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346C5B"/>
    <w:multiLevelType w:val="hybridMultilevel"/>
    <w:tmpl w:val="BFFEFD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6B1C24"/>
    <w:multiLevelType w:val="hybridMultilevel"/>
    <w:tmpl w:val="7C74115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A622D"/>
    <w:multiLevelType w:val="hybridMultilevel"/>
    <w:tmpl w:val="26E6D268"/>
    <w:lvl w:ilvl="0" w:tplc="E8AC8D4C">
      <w:numFmt w:val="bullet"/>
      <w:lvlText w:val="-"/>
      <w:lvlJc w:val="left"/>
      <w:pPr>
        <w:ind w:left="720" w:hanging="360"/>
      </w:pPr>
      <w:rPr>
        <w:rFonts w:ascii="Arial" w:eastAsiaTheme="minorHAnsi" w:hAnsi="Arial"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D16E0"/>
    <w:multiLevelType w:val="hybridMultilevel"/>
    <w:tmpl w:val="81D0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D22FC"/>
    <w:multiLevelType w:val="hybridMultilevel"/>
    <w:tmpl w:val="D5CC8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8B35B7"/>
    <w:multiLevelType w:val="hybridMultilevel"/>
    <w:tmpl w:val="5442F330"/>
    <w:lvl w:ilvl="0" w:tplc="A9B28B66">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6215B"/>
    <w:multiLevelType w:val="hybridMultilevel"/>
    <w:tmpl w:val="B636E0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AD19EE"/>
    <w:multiLevelType w:val="hybridMultilevel"/>
    <w:tmpl w:val="EF24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2056B0"/>
    <w:multiLevelType w:val="hybridMultilevel"/>
    <w:tmpl w:val="1CAE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D4EA5"/>
    <w:multiLevelType w:val="hybridMultilevel"/>
    <w:tmpl w:val="E31ADAE0"/>
    <w:lvl w:ilvl="0" w:tplc="1A5CADD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D161C"/>
    <w:multiLevelType w:val="hybridMultilevel"/>
    <w:tmpl w:val="ACF498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85270E"/>
    <w:multiLevelType w:val="hybridMultilevel"/>
    <w:tmpl w:val="093E06E0"/>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3" w15:restartNumberingAfterBreak="0">
    <w:nsid w:val="475003E1"/>
    <w:multiLevelType w:val="hybridMultilevel"/>
    <w:tmpl w:val="5A6C5696"/>
    <w:lvl w:ilvl="0" w:tplc="E684E562">
      <w:start w:val="4"/>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0021B"/>
    <w:multiLevelType w:val="hybridMultilevel"/>
    <w:tmpl w:val="E592BC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03812"/>
    <w:multiLevelType w:val="hybridMultilevel"/>
    <w:tmpl w:val="E31EAAD2"/>
    <w:lvl w:ilvl="0" w:tplc="A2D2D9A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275910"/>
    <w:multiLevelType w:val="hybridMultilevel"/>
    <w:tmpl w:val="2B04A6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4673A5"/>
    <w:multiLevelType w:val="hybridMultilevel"/>
    <w:tmpl w:val="B9E28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5B5DF7"/>
    <w:multiLevelType w:val="hybridMultilevel"/>
    <w:tmpl w:val="4F26CE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5B629E"/>
    <w:multiLevelType w:val="hybridMultilevel"/>
    <w:tmpl w:val="1F4C0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1C0408"/>
    <w:multiLevelType w:val="hybridMultilevel"/>
    <w:tmpl w:val="46EAF33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8F3050"/>
    <w:multiLevelType w:val="hybridMultilevel"/>
    <w:tmpl w:val="85ACBF6C"/>
    <w:lvl w:ilvl="0" w:tplc="08864CFA">
      <w:start w:val="4"/>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A0513"/>
    <w:multiLevelType w:val="hybridMultilevel"/>
    <w:tmpl w:val="C1AA0DA4"/>
    <w:lvl w:ilvl="0" w:tplc="7D6C39B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7C6139"/>
    <w:multiLevelType w:val="hybridMultilevel"/>
    <w:tmpl w:val="7798784A"/>
    <w:lvl w:ilvl="0" w:tplc="7D6C39B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444AD"/>
    <w:multiLevelType w:val="hybridMultilevel"/>
    <w:tmpl w:val="D3B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B4DCC"/>
    <w:multiLevelType w:val="hybridMultilevel"/>
    <w:tmpl w:val="426466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F92949"/>
    <w:multiLevelType w:val="hybridMultilevel"/>
    <w:tmpl w:val="8834D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5A353C"/>
    <w:multiLevelType w:val="hybridMultilevel"/>
    <w:tmpl w:val="1EE6C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1F3CDC"/>
    <w:multiLevelType w:val="hybridMultilevel"/>
    <w:tmpl w:val="31F04412"/>
    <w:lvl w:ilvl="0" w:tplc="AB08DD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66B11"/>
    <w:multiLevelType w:val="hybridMultilevel"/>
    <w:tmpl w:val="85AA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F3C2D"/>
    <w:multiLevelType w:val="hybridMultilevel"/>
    <w:tmpl w:val="113EF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B5328A"/>
    <w:multiLevelType w:val="hybridMultilevel"/>
    <w:tmpl w:val="2D101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CE93F63"/>
    <w:multiLevelType w:val="hybridMultilevel"/>
    <w:tmpl w:val="08D64A28"/>
    <w:lvl w:ilvl="0" w:tplc="36F6EB2E">
      <w:start w:val="3"/>
      <w:numFmt w:val="bullet"/>
      <w:lvlText w:val="-"/>
      <w:lvlJc w:val="left"/>
      <w:pPr>
        <w:ind w:left="720" w:hanging="360"/>
      </w:pPr>
      <w:rPr>
        <w:rFonts w:ascii="Candara" w:eastAsiaTheme="minorHAnsi" w:hAnsi="Candar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3"/>
  </w:num>
  <w:num w:numId="4">
    <w:abstractNumId w:val="32"/>
  </w:num>
  <w:num w:numId="5">
    <w:abstractNumId w:val="5"/>
  </w:num>
  <w:num w:numId="6">
    <w:abstractNumId w:val="36"/>
  </w:num>
  <w:num w:numId="7">
    <w:abstractNumId w:val="15"/>
  </w:num>
  <w:num w:numId="8">
    <w:abstractNumId w:val="4"/>
  </w:num>
  <w:num w:numId="9">
    <w:abstractNumId w:val="9"/>
  </w:num>
  <w:num w:numId="10">
    <w:abstractNumId w:val="25"/>
  </w:num>
  <w:num w:numId="11">
    <w:abstractNumId w:val="38"/>
  </w:num>
  <w:num w:numId="12">
    <w:abstractNumId w:val="27"/>
  </w:num>
  <w:num w:numId="13">
    <w:abstractNumId w:val="2"/>
  </w:num>
  <w:num w:numId="14">
    <w:abstractNumId w:val="41"/>
  </w:num>
  <w:num w:numId="15">
    <w:abstractNumId w:val="40"/>
  </w:num>
  <w:num w:numId="16">
    <w:abstractNumId w:val="31"/>
  </w:num>
  <w:num w:numId="17">
    <w:abstractNumId w:val="1"/>
  </w:num>
  <w:num w:numId="18">
    <w:abstractNumId w:val="23"/>
  </w:num>
  <w:num w:numId="19">
    <w:abstractNumId w:val="34"/>
  </w:num>
  <w:num w:numId="20">
    <w:abstractNumId w:val="37"/>
  </w:num>
  <w:num w:numId="21">
    <w:abstractNumId w:val="17"/>
  </w:num>
  <w:num w:numId="22">
    <w:abstractNumId w:val="26"/>
  </w:num>
  <w:num w:numId="23">
    <w:abstractNumId w:val="24"/>
  </w:num>
  <w:num w:numId="24">
    <w:abstractNumId w:val="12"/>
  </w:num>
  <w:num w:numId="25">
    <w:abstractNumId w:val="35"/>
  </w:num>
  <w:num w:numId="26">
    <w:abstractNumId w:val="30"/>
  </w:num>
  <w:num w:numId="27">
    <w:abstractNumId w:val="28"/>
  </w:num>
  <w:num w:numId="28">
    <w:abstractNumId w:val="11"/>
  </w:num>
  <w:num w:numId="29">
    <w:abstractNumId w:val="3"/>
  </w:num>
  <w:num w:numId="30">
    <w:abstractNumId w:val="8"/>
  </w:num>
  <w:num w:numId="31">
    <w:abstractNumId w:val="6"/>
  </w:num>
  <w:num w:numId="32">
    <w:abstractNumId w:val="7"/>
  </w:num>
  <w:num w:numId="33">
    <w:abstractNumId w:val="29"/>
  </w:num>
  <w:num w:numId="34">
    <w:abstractNumId w:val="21"/>
  </w:num>
  <w:num w:numId="35">
    <w:abstractNumId w:val="42"/>
  </w:num>
  <w:num w:numId="36">
    <w:abstractNumId w:val="39"/>
  </w:num>
  <w:num w:numId="37">
    <w:abstractNumId w:val="22"/>
  </w:num>
  <w:num w:numId="38">
    <w:abstractNumId w:val="10"/>
  </w:num>
  <w:num w:numId="39">
    <w:abstractNumId w:val="16"/>
  </w:num>
  <w:num w:numId="40">
    <w:abstractNumId w:val="20"/>
  </w:num>
  <w:num w:numId="41">
    <w:abstractNumId w:val="18"/>
  </w:num>
  <w:num w:numId="42">
    <w:abstractNumId w:val="1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EB7"/>
    <w:rsid w:val="00000E91"/>
    <w:rsid w:val="0000222D"/>
    <w:rsid w:val="00010B8B"/>
    <w:rsid w:val="00010FA2"/>
    <w:rsid w:val="00013967"/>
    <w:rsid w:val="0001682E"/>
    <w:rsid w:val="000179B8"/>
    <w:rsid w:val="00020E7B"/>
    <w:rsid w:val="000230C5"/>
    <w:rsid w:val="00024D59"/>
    <w:rsid w:val="0004119E"/>
    <w:rsid w:val="00041262"/>
    <w:rsid w:val="000471CB"/>
    <w:rsid w:val="00052B20"/>
    <w:rsid w:val="00060590"/>
    <w:rsid w:val="00061A2A"/>
    <w:rsid w:val="000630BB"/>
    <w:rsid w:val="00064EF9"/>
    <w:rsid w:val="000672A6"/>
    <w:rsid w:val="0007182C"/>
    <w:rsid w:val="00071DA5"/>
    <w:rsid w:val="00076586"/>
    <w:rsid w:val="00081CEB"/>
    <w:rsid w:val="00086109"/>
    <w:rsid w:val="000909F7"/>
    <w:rsid w:val="000911F2"/>
    <w:rsid w:val="00091B0F"/>
    <w:rsid w:val="000924E8"/>
    <w:rsid w:val="00095FB5"/>
    <w:rsid w:val="00096871"/>
    <w:rsid w:val="000A2005"/>
    <w:rsid w:val="000A3851"/>
    <w:rsid w:val="000A3E9C"/>
    <w:rsid w:val="000A6CDA"/>
    <w:rsid w:val="000B0606"/>
    <w:rsid w:val="000B08BA"/>
    <w:rsid w:val="000B203E"/>
    <w:rsid w:val="000B4D47"/>
    <w:rsid w:val="000B7962"/>
    <w:rsid w:val="000C1E94"/>
    <w:rsid w:val="000C46E9"/>
    <w:rsid w:val="000C579C"/>
    <w:rsid w:val="000C59BD"/>
    <w:rsid w:val="000C78EA"/>
    <w:rsid w:val="000D1B39"/>
    <w:rsid w:val="000D450F"/>
    <w:rsid w:val="000E2AA9"/>
    <w:rsid w:val="000E42DC"/>
    <w:rsid w:val="000F3DE9"/>
    <w:rsid w:val="000F7AE3"/>
    <w:rsid w:val="00100479"/>
    <w:rsid w:val="00102D9F"/>
    <w:rsid w:val="001048CF"/>
    <w:rsid w:val="00114FA0"/>
    <w:rsid w:val="001170B1"/>
    <w:rsid w:val="00120687"/>
    <w:rsid w:val="0012666B"/>
    <w:rsid w:val="001322B3"/>
    <w:rsid w:val="001345FD"/>
    <w:rsid w:val="001377B1"/>
    <w:rsid w:val="0014136D"/>
    <w:rsid w:val="0014459F"/>
    <w:rsid w:val="00144AB3"/>
    <w:rsid w:val="00145416"/>
    <w:rsid w:val="00147814"/>
    <w:rsid w:val="0015062F"/>
    <w:rsid w:val="00151A85"/>
    <w:rsid w:val="001577EC"/>
    <w:rsid w:val="0016106A"/>
    <w:rsid w:val="00166C55"/>
    <w:rsid w:val="00167325"/>
    <w:rsid w:val="00175723"/>
    <w:rsid w:val="00175FB5"/>
    <w:rsid w:val="0017713D"/>
    <w:rsid w:val="001805D4"/>
    <w:rsid w:val="00183CD9"/>
    <w:rsid w:val="00187943"/>
    <w:rsid w:val="00193B25"/>
    <w:rsid w:val="001967D0"/>
    <w:rsid w:val="00197B95"/>
    <w:rsid w:val="00197D1E"/>
    <w:rsid w:val="001A0604"/>
    <w:rsid w:val="001A06CD"/>
    <w:rsid w:val="001A457E"/>
    <w:rsid w:val="001A476C"/>
    <w:rsid w:val="001B5A33"/>
    <w:rsid w:val="001C210D"/>
    <w:rsid w:val="001D22C0"/>
    <w:rsid w:val="001E50E3"/>
    <w:rsid w:val="001F2B93"/>
    <w:rsid w:val="001F301B"/>
    <w:rsid w:val="001F3813"/>
    <w:rsid w:val="001F7C38"/>
    <w:rsid w:val="0020537E"/>
    <w:rsid w:val="0021445F"/>
    <w:rsid w:val="00222D78"/>
    <w:rsid w:val="002241C7"/>
    <w:rsid w:val="00233174"/>
    <w:rsid w:val="0023489C"/>
    <w:rsid w:val="00243C46"/>
    <w:rsid w:val="00252F46"/>
    <w:rsid w:val="002531F6"/>
    <w:rsid w:val="00254C91"/>
    <w:rsid w:val="00257086"/>
    <w:rsid w:val="00261356"/>
    <w:rsid w:val="00266007"/>
    <w:rsid w:val="00266295"/>
    <w:rsid w:val="00266A4A"/>
    <w:rsid w:val="002710A4"/>
    <w:rsid w:val="0027137A"/>
    <w:rsid w:val="002716B7"/>
    <w:rsid w:val="002734CC"/>
    <w:rsid w:val="00274C08"/>
    <w:rsid w:val="002776D2"/>
    <w:rsid w:val="00284489"/>
    <w:rsid w:val="002943C8"/>
    <w:rsid w:val="00294891"/>
    <w:rsid w:val="002956E1"/>
    <w:rsid w:val="00297CE6"/>
    <w:rsid w:val="002A5BFB"/>
    <w:rsid w:val="002A65C9"/>
    <w:rsid w:val="002B773A"/>
    <w:rsid w:val="002B7B91"/>
    <w:rsid w:val="002C03F9"/>
    <w:rsid w:val="002C30A8"/>
    <w:rsid w:val="002D13C5"/>
    <w:rsid w:val="002D32C8"/>
    <w:rsid w:val="002D51BB"/>
    <w:rsid w:val="002D6F2C"/>
    <w:rsid w:val="002E6250"/>
    <w:rsid w:val="002E7EC0"/>
    <w:rsid w:val="002F383C"/>
    <w:rsid w:val="002F68C9"/>
    <w:rsid w:val="00313FEF"/>
    <w:rsid w:val="0031698D"/>
    <w:rsid w:val="0032090A"/>
    <w:rsid w:val="00324375"/>
    <w:rsid w:val="003263A8"/>
    <w:rsid w:val="0033159E"/>
    <w:rsid w:val="00332487"/>
    <w:rsid w:val="00337B0A"/>
    <w:rsid w:val="00341C6A"/>
    <w:rsid w:val="003428CF"/>
    <w:rsid w:val="00343C6C"/>
    <w:rsid w:val="00343C94"/>
    <w:rsid w:val="00344712"/>
    <w:rsid w:val="00346E2E"/>
    <w:rsid w:val="00346ED9"/>
    <w:rsid w:val="003474F9"/>
    <w:rsid w:val="003478C4"/>
    <w:rsid w:val="00351400"/>
    <w:rsid w:val="003529BD"/>
    <w:rsid w:val="003529E9"/>
    <w:rsid w:val="00353F00"/>
    <w:rsid w:val="00355C93"/>
    <w:rsid w:val="003655FF"/>
    <w:rsid w:val="003713D7"/>
    <w:rsid w:val="003715BA"/>
    <w:rsid w:val="00371D96"/>
    <w:rsid w:val="0037469C"/>
    <w:rsid w:val="00375E25"/>
    <w:rsid w:val="00377245"/>
    <w:rsid w:val="0038041C"/>
    <w:rsid w:val="00381AB3"/>
    <w:rsid w:val="00383744"/>
    <w:rsid w:val="003841F7"/>
    <w:rsid w:val="003967AD"/>
    <w:rsid w:val="003A085E"/>
    <w:rsid w:val="003A15FA"/>
    <w:rsid w:val="003A48C7"/>
    <w:rsid w:val="003A7C1B"/>
    <w:rsid w:val="003B0336"/>
    <w:rsid w:val="003C0C67"/>
    <w:rsid w:val="003D2170"/>
    <w:rsid w:val="003D265E"/>
    <w:rsid w:val="003D5922"/>
    <w:rsid w:val="003E098C"/>
    <w:rsid w:val="003E21F0"/>
    <w:rsid w:val="003E4A89"/>
    <w:rsid w:val="003F21AF"/>
    <w:rsid w:val="00402114"/>
    <w:rsid w:val="00405BFC"/>
    <w:rsid w:val="00407A0E"/>
    <w:rsid w:val="004118AC"/>
    <w:rsid w:val="004135D2"/>
    <w:rsid w:val="00413DC6"/>
    <w:rsid w:val="00414A0A"/>
    <w:rsid w:val="00416F0A"/>
    <w:rsid w:val="00420A8E"/>
    <w:rsid w:val="0042468A"/>
    <w:rsid w:val="0043595A"/>
    <w:rsid w:val="00435C36"/>
    <w:rsid w:val="00442288"/>
    <w:rsid w:val="00446278"/>
    <w:rsid w:val="00447610"/>
    <w:rsid w:val="004501BD"/>
    <w:rsid w:val="00450431"/>
    <w:rsid w:val="0045663A"/>
    <w:rsid w:val="004576B0"/>
    <w:rsid w:val="00457CD8"/>
    <w:rsid w:val="00461450"/>
    <w:rsid w:val="0046283A"/>
    <w:rsid w:val="00467BE6"/>
    <w:rsid w:val="00467EA9"/>
    <w:rsid w:val="00472FD2"/>
    <w:rsid w:val="00473FAC"/>
    <w:rsid w:val="00474F77"/>
    <w:rsid w:val="00482C27"/>
    <w:rsid w:val="00483304"/>
    <w:rsid w:val="00483436"/>
    <w:rsid w:val="0048457A"/>
    <w:rsid w:val="00484FA3"/>
    <w:rsid w:val="0048588B"/>
    <w:rsid w:val="00491A60"/>
    <w:rsid w:val="004A27D8"/>
    <w:rsid w:val="004A2B68"/>
    <w:rsid w:val="004A2BFD"/>
    <w:rsid w:val="004A7AE4"/>
    <w:rsid w:val="004A7D34"/>
    <w:rsid w:val="004B01E1"/>
    <w:rsid w:val="004B1491"/>
    <w:rsid w:val="004B14D8"/>
    <w:rsid w:val="004B2E5B"/>
    <w:rsid w:val="004B4389"/>
    <w:rsid w:val="004B5E05"/>
    <w:rsid w:val="004C3F94"/>
    <w:rsid w:val="004D48B5"/>
    <w:rsid w:val="004D7541"/>
    <w:rsid w:val="004D7A9C"/>
    <w:rsid w:val="004E2A90"/>
    <w:rsid w:val="004E349E"/>
    <w:rsid w:val="004E4314"/>
    <w:rsid w:val="004F0D8F"/>
    <w:rsid w:val="004F0F33"/>
    <w:rsid w:val="004F6728"/>
    <w:rsid w:val="00504247"/>
    <w:rsid w:val="00507356"/>
    <w:rsid w:val="00510D8C"/>
    <w:rsid w:val="00513064"/>
    <w:rsid w:val="00513102"/>
    <w:rsid w:val="0052114E"/>
    <w:rsid w:val="0053068F"/>
    <w:rsid w:val="00532CF0"/>
    <w:rsid w:val="00533440"/>
    <w:rsid w:val="00536D1A"/>
    <w:rsid w:val="0054027B"/>
    <w:rsid w:val="005446B4"/>
    <w:rsid w:val="00545062"/>
    <w:rsid w:val="00546F4B"/>
    <w:rsid w:val="00562382"/>
    <w:rsid w:val="005625D2"/>
    <w:rsid w:val="00565D2A"/>
    <w:rsid w:val="00566A20"/>
    <w:rsid w:val="00567284"/>
    <w:rsid w:val="00572BFC"/>
    <w:rsid w:val="00573B03"/>
    <w:rsid w:val="00574F09"/>
    <w:rsid w:val="00576A04"/>
    <w:rsid w:val="00577AE7"/>
    <w:rsid w:val="00580551"/>
    <w:rsid w:val="0058099F"/>
    <w:rsid w:val="005823F1"/>
    <w:rsid w:val="005953BA"/>
    <w:rsid w:val="00597FAF"/>
    <w:rsid w:val="005A0196"/>
    <w:rsid w:val="005A08C1"/>
    <w:rsid w:val="005A2BB2"/>
    <w:rsid w:val="005A3B7E"/>
    <w:rsid w:val="005A485D"/>
    <w:rsid w:val="005A4A6E"/>
    <w:rsid w:val="005A5735"/>
    <w:rsid w:val="005B1F56"/>
    <w:rsid w:val="005C3B03"/>
    <w:rsid w:val="005C3BBD"/>
    <w:rsid w:val="005D351A"/>
    <w:rsid w:val="005E1D5B"/>
    <w:rsid w:val="005E43B7"/>
    <w:rsid w:val="005E59FC"/>
    <w:rsid w:val="005F58F7"/>
    <w:rsid w:val="005F690C"/>
    <w:rsid w:val="00601707"/>
    <w:rsid w:val="0060190F"/>
    <w:rsid w:val="00602883"/>
    <w:rsid w:val="0060408D"/>
    <w:rsid w:val="00604185"/>
    <w:rsid w:val="00615239"/>
    <w:rsid w:val="00620F91"/>
    <w:rsid w:val="006227BA"/>
    <w:rsid w:val="00644179"/>
    <w:rsid w:val="00647337"/>
    <w:rsid w:val="006517F7"/>
    <w:rsid w:val="00663A84"/>
    <w:rsid w:val="00663B49"/>
    <w:rsid w:val="00664446"/>
    <w:rsid w:val="00666D1A"/>
    <w:rsid w:val="006675FE"/>
    <w:rsid w:val="00673D0A"/>
    <w:rsid w:val="0067628A"/>
    <w:rsid w:val="00681960"/>
    <w:rsid w:val="0068592E"/>
    <w:rsid w:val="0068619F"/>
    <w:rsid w:val="0069133F"/>
    <w:rsid w:val="006919DD"/>
    <w:rsid w:val="0069207B"/>
    <w:rsid w:val="00693201"/>
    <w:rsid w:val="00696257"/>
    <w:rsid w:val="006A0DB1"/>
    <w:rsid w:val="006A29F5"/>
    <w:rsid w:val="006B1FE7"/>
    <w:rsid w:val="006B36D6"/>
    <w:rsid w:val="006B5AB8"/>
    <w:rsid w:val="006B60C2"/>
    <w:rsid w:val="006C2E50"/>
    <w:rsid w:val="006D041B"/>
    <w:rsid w:val="006D047F"/>
    <w:rsid w:val="006D0F58"/>
    <w:rsid w:val="006D152F"/>
    <w:rsid w:val="006D5DCA"/>
    <w:rsid w:val="006D7284"/>
    <w:rsid w:val="006E1C2B"/>
    <w:rsid w:val="006E3C3F"/>
    <w:rsid w:val="006F1686"/>
    <w:rsid w:val="006F27C7"/>
    <w:rsid w:val="006F555F"/>
    <w:rsid w:val="006F5D83"/>
    <w:rsid w:val="0070019C"/>
    <w:rsid w:val="0070725F"/>
    <w:rsid w:val="00710293"/>
    <w:rsid w:val="007105C7"/>
    <w:rsid w:val="007116E8"/>
    <w:rsid w:val="0071250B"/>
    <w:rsid w:val="00716B93"/>
    <w:rsid w:val="00720C5C"/>
    <w:rsid w:val="00724070"/>
    <w:rsid w:val="00742706"/>
    <w:rsid w:val="00743084"/>
    <w:rsid w:val="007453E5"/>
    <w:rsid w:val="00745D13"/>
    <w:rsid w:val="00750073"/>
    <w:rsid w:val="00751D18"/>
    <w:rsid w:val="00781B0C"/>
    <w:rsid w:val="0079080E"/>
    <w:rsid w:val="0079241E"/>
    <w:rsid w:val="00797CF2"/>
    <w:rsid w:val="007B09B5"/>
    <w:rsid w:val="007B2312"/>
    <w:rsid w:val="007B6C80"/>
    <w:rsid w:val="007C179C"/>
    <w:rsid w:val="007C1C12"/>
    <w:rsid w:val="007C3228"/>
    <w:rsid w:val="007C4AC0"/>
    <w:rsid w:val="007C6E93"/>
    <w:rsid w:val="007D3952"/>
    <w:rsid w:val="007D6C9E"/>
    <w:rsid w:val="007D7E9C"/>
    <w:rsid w:val="007E1593"/>
    <w:rsid w:val="007E7A36"/>
    <w:rsid w:val="007F42EE"/>
    <w:rsid w:val="007F4D06"/>
    <w:rsid w:val="007F52B4"/>
    <w:rsid w:val="007F5D3F"/>
    <w:rsid w:val="007F7C95"/>
    <w:rsid w:val="00805178"/>
    <w:rsid w:val="00806C3A"/>
    <w:rsid w:val="0081659B"/>
    <w:rsid w:val="008213A2"/>
    <w:rsid w:val="00822AA2"/>
    <w:rsid w:val="0082409C"/>
    <w:rsid w:val="008259DC"/>
    <w:rsid w:val="00835B3A"/>
    <w:rsid w:val="00845D16"/>
    <w:rsid w:val="008462BC"/>
    <w:rsid w:val="00847473"/>
    <w:rsid w:val="008506B0"/>
    <w:rsid w:val="00851D82"/>
    <w:rsid w:val="0085316B"/>
    <w:rsid w:val="00855764"/>
    <w:rsid w:val="00863D57"/>
    <w:rsid w:val="008663EB"/>
    <w:rsid w:val="00874F0C"/>
    <w:rsid w:val="008773D5"/>
    <w:rsid w:val="00885ED2"/>
    <w:rsid w:val="0088688B"/>
    <w:rsid w:val="008949E0"/>
    <w:rsid w:val="00895D2E"/>
    <w:rsid w:val="008A2D3C"/>
    <w:rsid w:val="008A3FFD"/>
    <w:rsid w:val="008A4EFE"/>
    <w:rsid w:val="008A512F"/>
    <w:rsid w:val="008A7702"/>
    <w:rsid w:val="008B077A"/>
    <w:rsid w:val="008B5042"/>
    <w:rsid w:val="008C2966"/>
    <w:rsid w:val="008C790E"/>
    <w:rsid w:val="008D1007"/>
    <w:rsid w:val="008D756B"/>
    <w:rsid w:val="008E277E"/>
    <w:rsid w:val="008F20E8"/>
    <w:rsid w:val="00901B46"/>
    <w:rsid w:val="00903EDB"/>
    <w:rsid w:val="009051A0"/>
    <w:rsid w:val="009073E8"/>
    <w:rsid w:val="00907803"/>
    <w:rsid w:val="00911E41"/>
    <w:rsid w:val="0091364C"/>
    <w:rsid w:val="0091691B"/>
    <w:rsid w:val="00920704"/>
    <w:rsid w:val="0092373E"/>
    <w:rsid w:val="009278D2"/>
    <w:rsid w:val="00934A16"/>
    <w:rsid w:val="009418B7"/>
    <w:rsid w:val="0094441E"/>
    <w:rsid w:val="00944712"/>
    <w:rsid w:val="00946276"/>
    <w:rsid w:val="00950FEB"/>
    <w:rsid w:val="00953A41"/>
    <w:rsid w:val="00953DD3"/>
    <w:rsid w:val="009564AB"/>
    <w:rsid w:val="009600CD"/>
    <w:rsid w:val="00960728"/>
    <w:rsid w:val="00960917"/>
    <w:rsid w:val="00960BFC"/>
    <w:rsid w:val="0096511B"/>
    <w:rsid w:val="009652DD"/>
    <w:rsid w:val="0097075F"/>
    <w:rsid w:val="00972E27"/>
    <w:rsid w:val="0097539A"/>
    <w:rsid w:val="009766E6"/>
    <w:rsid w:val="009847AE"/>
    <w:rsid w:val="00990193"/>
    <w:rsid w:val="00991575"/>
    <w:rsid w:val="009921A0"/>
    <w:rsid w:val="009938AA"/>
    <w:rsid w:val="009A4A36"/>
    <w:rsid w:val="009A6EAF"/>
    <w:rsid w:val="009A7B3B"/>
    <w:rsid w:val="009B3301"/>
    <w:rsid w:val="009C0772"/>
    <w:rsid w:val="009C0FCF"/>
    <w:rsid w:val="009C301C"/>
    <w:rsid w:val="009C7FCA"/>
    <w:rsid w:val="009D0FFD"/>
    <w:rsid w:val="009D291E"/>
    <w:rsid w:val="009E48BC"/>
    <w:rsid w:val="009E74BA"/>
    <w:rsid w:val="009F0320"/>
    <w:rsid w:val="009F0CA9"/>
    <w:rsid w:val="009F17F0"/>
    <w:rsid w:val="009F32ED"/>
    <w:rsid w:val="009F3956"/>
    <w:rsid w:val="00A026E7"/>
    <w:rsid w:val="00A0456B"/>
    <w:rsid w:val="00A15DE3"/>
    <w:rsid w:val="00A23237"/>
    <w:rsid w:val="00A24D97"/>
    <w:rsid w:val="00A250CF"/>
    <w:rsid w:val="00A25F5C"/>
    <w:rsid w:val="00A278FB"/>
    <w:rsid w:val="00A31B80"/>
    <w:rsid w:val="00A33E8F"/>
    <w:rsid w:val="00A3400F"/>
    <w:rsid w:val="00A347DF"/>
    <w:rsid w:val="00A35170"/>
    <w:rsid w:val="00A42A93"/>
    <w:rsid w:val="00A45ECF"/>
    <w:rsid w:val="00A502F2"/>
    <w:rsid w:val="00A5235E"/>
    <w:rsid w:val="00A54281"/>
    <w:rsid w:val="00A551B1"/>
    <w:rsid w:val="00A56ADE"/>
    <w:rsid w:val="00A67F29"/>
    <w:rsid w:val="00A7008F"/>
    <w:rsid w:val="00A70301"/>
    <w:rsid w:val="00A7187F"/>
    <w:rsid w:val="00A71C25"/>
    <w:rsid w:val="00A7462A"/>
    <w:rsid w:val="00A74EB7"/>
    <w:rsid w:val="00A7595C"/>
    <w:rsid w:val="00A80468"/>
    <w:rsid w:val="00A842A6"/>
    <w:rsid w:val="00A92CE7"/>
    <w:rsid w:val="00A93768"/>
    <w:rsid w:val="00A94CE5"/>
    <w:rsid w:val="00A961F5"/>
    <w:rsid w:val="00AA46FB"/>
    <w:rsid w:val="00AA51A6"/>
    <w:rsid w:val="00AA5383"/>
    <w:rsid w:val="00AA5FBA"/>
    <w:rsid w:val="00AA7594"/>
    <w:rsid w:val="00AB08D2"/>
    <w:rsid w:val="00AB2A46"/>
    <w:rsid w:val="00AB3B07"/>
    <w:rsid w:val="00AB5EB6"/>
    <w:rsid w:val="00AC4796"/>
    <w:rsid w:val="00AE09D2"/>
    <w:rsid w:val="00AE36CB"/>
    <w:rsid w:val="00AF2761"/>
    <w:rsid w:val="00AF35B2"/>
    <w:rsid w:val="00AF41B9"/>
    <w:rsid w:val="00AF4831"/>
    <w:rsid w:val="00AF7C6A"/>
    <w:rsid w:val="00B002EC"/>
    <w:rsid w:val="00B02D0A"/>
    <w:rsid w:val="00B02E7D"/>
    <w:rsid w:val="00B02FF5"/>
    <w:rsid w:val="00B03838"/>
    <w:rsid w:val="00B06AD4"/>
    <w:rsid w:val="00B1563A"/>
    <w:rsid w:val="00B15CB8"/>
    <w:rsid w:val="00B2068C"/>
    <w:rsid w:val="00B20A23"/>
    <w:rsid w:val="00B24BE0"/>
    <w:rsid w:val="00B31F4B"/>
    <w:rsid w:val="00B3247F"/>
    <w:rsid w:val="00B32BCB"/>
    <w:rsid w:val="00B36BCC"/>
    <w:rsid w:val="00B37B43"/>
    <w:rsid w:val="00B37E0E"/>
    <w:rsid w:val="00B43432"/>
    <w:rsid w:val="00B5071F"/>
    <w:rsid w:val="00B572D5"/>
    <w:rsid w:val="00B62A41"/>
    <w:rsid w:val="00B64CE6"/>
    <w:rsid w:val="00B6536B"/>
    <w:rsid w:val="00B674F2"/>
    <w:rsid w:val="00B71ACC"/>
    <w:rsid w:val="00B73FA9"/>
    <w:rsid w:val="00B7540B"/>
    <w:rsid w:val="00B756E1"/>
    <w:rsid w:val="00BA2764"/>
    <w:rsid w:val="00BA36C3"/>
    <w:rsid w:val="00BA5AFB"/>
    <w:rsid w:val="00BA5E55"/>
    <w:rsid w:val="00BA7249"/>
    <w:rsid w:val="00BB299C"/>
    <w:rsid w:val="00BB3672"/>
    <w:rsid w:val="00BC3E3C"/>
    <w:rsid w:val="00BC6510"/>
    <w:rsid w:val="00BC7899"/>
    <w:rsid w:val="00BC7993"/>
    <w:rsid w:val="00BD3B50"/>
    <w:rsid w:val="00BD590C"/>
    <w:rsid w:val="00BE0038"/>
    <w:rsid w:val="00BF1860"/>
    <w:rsid w:val="00BF5101"/>
    <w:rsid w:val="00BF6CDE"/>
    <w:rsid w:val="00C03A41"/>
    <w:rsid w:val="00C06FF5"/>
    <w:rsid w:val="00C10DAB"/>
    <w:rsid w:val="00C1102E"/>
    <w:rsid w:val="00C127CC"/>
    <w:rsid w:val="00C1298D"/>
    <w:rsid w:val="00C146C7"/>
    <w:rsid w:val="00C14B09"/>
    <w:rsid w:val="00C2273B"/>
    <w:rsid w:val="00C243F9"/>
    <w:rsid w:val="00C34441"/>
    <w:rsid w:val="00C35210"/>
    <w:rsid w:val="00C36EB6"/>
    <w:rsid w:val="00C51A16"/>
    <w:rsid w:val="00C556C0"/>
    <w:rsid w:val="00C60847"/>
    <w:rsid w:val="00C6264A"/>
    <w:rsid w:val="00C74350"/>
    <w:rsid w:val="00C81E85"/>
    <w:rsid w:val="00C83A0F"/>
    <w:rsid w:val="00C87C25"/>
    <w:rsid w:val="00C90B95"/>
    <w:rsid w:val="00C90F75"/>
    <w:rsid w:val="00C9629C"/>
    <w:rsid w:val="00C96EE5"/>
    <w:rsid w:val="00CA4AD1"/>
    <w:rsid w:val="00CA551E"/>
    <w:rsid w:val="00CA5522"/>
    <w:rsid w:val="00CA5ADB"/>
    <w:rsid w:val="00CA6FF1"/>
    <w:rsid w:val="00CB3D60"/>
    <w:rsid w:val="00CC2E69"/>
    <w:rsid w:val="00CD58A2"/>
    <w:rsid w:val="00CD70F9"/>
    <w:rsid w:val="00CD716B"/>
    <w:rsid w:val="00CD7B4D"/>
    <w:rsid w:val="00CE2355"/>
    <w:rsid w:val="00CE3FFF"/>
    <w:rsid w:val="00CE58C9"/>
    <w:rsid w:val="00CF2BD5"/>
    <w:rsid w:val="00D05009"/>
    <w:rsid w:val="00D10238"/>
    <w:rsid w:val="00D10D9B"/>
    <w:rsid w:val="00D144F6"/>
    <w:rsid w:val="00D16E73"/>
    <w:rsid w:val="00D26D7B"/>
    <w:rsid w:val="00D31835"/>
    <w:rsid w:val="00D327E4"/>
    <w:rsid w:val="00D34915"/>
    <w:rsid w:val="00D35560"/>
    <w:rsid w:val="00D47079"/>
    <w:rsid w:val="00D514DA"/>
    <w:rsid w:val="00D54392"/>
    <w:rsid w:val="00D56D41"/>
    <w:rsid w:val="00D5747D"/>
    <w:rsid w:val="00D574A6"/>
    <w:rsid w:val="00D61B0B"/>
    <w:rsid w:val="00D623D6"/>
    <w:rsid w:val="00D63956"/>
    <w:rsid w:val="00D65464"/>
    <w:rsid w:val="00D67931"/>
    <w:rsid w:val="00D708A6"/>
    <w:rsid w:val="00D77E46"/>
    <w:rsid w:val="00D80287"/>
    <w:rsid w:val="00D822F7"/>
    <w:rsid w:val="00D82FB1"/>
    <w:rsid w:val="00D8343B"/>
    <w:rsid w:val="00D92392"/>
    <w:rsid w:val="00D941F8"/>
    <w:rsid w:val="00D94D5C"/>
    <w:rsid w:val="00DA2A58"/>
    <w:rsid w:val="00DC6D02"/>
    <w:rsid w:val="00DD4B2E"/>
    <w:rsid w:val="00DD60A4"/>
    <w:rsid w:val="00DD6FB0"/>
    <w:rsid w:val="00DE01AE"/>
    <w:rsid w:val="00DE4980"/>
    <w:rsid w:val="00DE7552"/>
    <w:rsid w:val="00DE77CA"/>
    <w:rsid w:val="00DF77D0"/>
    <w:rsid w:val="00E01838"/>
    <w:rsid w:val="00E02D55"/>
    <w:rsid w:val="00E109F4"/>
    <w:rsid w:val="00E1433B"/>
    <w:rsid w:val="00E21284"/>
    <w:rsid w:val="00E2154D"/>
    <w:rsid w:val="00E24BF4"/>
    <w:rsid w:val="00E33B5F"/>
    <w:rsid w:val="00E436AB"/>
    <w:rsid w:val="00E500AF"/>
    <w:rsid w:val="00E5170C"/>
    <w:rsid w:val="00E619C0"/>
    <w:rsid w:val="00E62AAB"/>
    <w:rsid w:val="00E62F01"/>
    <w:rsid w:val="00E647DF"/>
    <w:rsid w:val="00E723B3"/>
    <w:rsid w:val="00E75D82"/>
    <w:rsid w:val="00E82183"/>
    <w:rsid w:val="00E8433E"/>
    <w:rsid w:val="00E84BC9"/>
    <w:rsid w:val="00E93C48"/>
    <w:rsid w:val="00E93E23"/>
    <w:rsid w:val="00EA1B65"/>
    <w:rsid w:val="00EA5BA4"/>
    <w:rsid w:val="00EB42C7"/>
    <w:rsid w:val="00EB5AFA"/>
    <w:rsid w:val="00EC419E"/>
    <w:rsid w:val="00EC5892"/>
    <w:rsid w:val="00EC66E9"/>
    <w:rsid w:val="00EC6D77"/>
    <w:rsid w:val="00EE09CD"/>
    <w:rsid w:val="00EE31CD"/>
    <w:rsid w:val="00EF1431"/>
    <w:rsid w:val="00EF1C84"/>
    <w:rsid w:val="00EF6769"/>
    <w:rsid w:val="00F0280B"/>
    <w:rsid w:val="00F073EB"/>
    <w:rsid w:val="00F106AF"/>
    <w:rsid w:val="00F165DC"/>
    <w:rsid w:val="00F20B42"/>
    <w:rsid w:val="00F20FB6"/>
    <w:rsid w:val="00F24013"/>
    <w:rsid w:val="00F3053D"/>
    <w:rsid w:val="00F33FFE"/>
    <w:rsid w:val="00F34181"/>
    <w:rsid w:val="00F3463F"/>
    <w:rsid w:val="00F37D5A"/>
    <w:rsid w:val="00F427AC"/>
    <w:rsid w:val="00F4516F"/>
    <w:rsid w:val="00F51640"/>
    <w:rsid w:val="00F5373D"/>
    <w:rsid w:val="00F54AC2"/>
    <w:rsid w:val="00F5505C"/>
    <w:rsid w:val="00F5547B"/>
    <w:rsid w:val="00F566D7"/>
    <w:rsid w:val="00F63230"/>
    <w:rsid w:val="00F64BE3"/>
    <w:rsid w:val="00F67257"/>
    <w:rsid w:val="00F713F0"/>
    <w:rsid w:val="00F73E3E"/>
    <w:rsid w:val="00F742A1"/>
    <w:rsid w:val="00F75922"/>
    <w:rsid w:val="00F75B67"/>
    <w:rsid w:val="00F770B0"/>
    <w:rsid w:val="00F7763F"/>
    <w:rsid w:val="00F8416B"/>
    <w:rsid w:val="00F864A9"/>
    <w:rsid w:val="00F86AAE"/>
    <w:rsid w:val="00F92A6A"/>
    <w:rsid w:val="00F977EC"/>
    <w:rsid w:val="00F97C8C"/>
    <w:rsid w:val="00FA457F"/>
    <w:rsid w:val="00FA5899"/>
    <w:rsid w:val="00FB603A"/>
    <w:rsid w:val="00FC15FC"/>
    <w:rsid w:val="00FC21D7"/>
    <w:rsid w:val="00FD0E31"/>
    <w:rsid w:val="00FD1CD2"/>
    <w:rsid w:val="00FD2729"/>
    <w:rsid w:val="00FD41B5"/>
    <w:rsid w:val="00FD58A7"/>
    <w:rsid w:val="00FD6DDE"/>
    <w:rsid w:val="00FE4657"/>
    <w:rsid w:val="00FE7DE7"/>
    <w:rsid w:val="00FF2F77"/>
    <w:rsid w:val="00FF3BB2"/>
    <w:rsid w:val="00FF4452"/>
    <w:rsid w:val="00FF4FB5"/>
    <w:rsid w:val="00FF6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4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rsid w:val="00343C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0A4"/>
  </w:style>
  <w:style w:type="paragraph" w:customStyle="1" w:styleId="28D3174816AA453B92828AB6EA175AAE">
    <w:name w:val="28D3174816AA453B92828AB6EA175AAE"/>
    <w:rsid w:val="00F8416B"/>
    <w:pPr>
      <w:spacing w:after="160" w:line="259" w:lineRule="auto"/>
    </w:pPr>
    <w:rPr>
      <w:rFonts w:eastAsiaTheme="minorEastAsia"/>
      <w:lang w:val="en-GB" w:eastAsia="en-GB"/>
    </w:rPr>
  </w:style>
  <w:style w:type="paragraph" w:styleId="ListParagraph">
    <w:name w:val="List Paragraph"/>
    <w:basedOn w:val="Normal"/>
    <w:uiPriority w:val="34"/>
    <w:qFormat/>
    <w:rsid w:val="00504247"/>
    <w:pPr>
      <w:ind w:left="720"/>
      <w:contextualSpacing/>
    </w:pPr>
  </w:style>
  <w:style w:type="character" w:styleId="Hyperlink">
    <w:name w:val="Hyperlink"/>
    <w:basedOn w:val="DefaultParagraphFont"/>
    <w:uiPriority w:val="99"/>
    <w:semiHidden/>
    <w:unhideWhenUsed/>
    <w:rsid w:val="000A2005"/>
    <w:rPr>
      <w:color w:val="0563C1"/>
      <w:u w:val="single"/>
    </w:rPr>
  </w:style>
  <w:style w:type="paragraph" w:styleId="NormalWeb">
    <w:name w:val="Normal (Web)"/>
    <w:basedOn w:val="Normal"/>
    <w:unhideWhenUsed/>
    <w:rsid w:val="003E4A8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fault">
    <w:name w:val="Default"/>
    <w:rsid w:val="007C4AC0"/>
    <w:pPr>
      <w:autoSpaceDE w:val="0"/>
      <w:autoSpaceDN w:val="0"/>
      <w:adjustRightInd w:val="0"/>
      <w:spacing w:after="0" w:line="240" w:lineRule="auto"/>
    </w:pPr>
    <w:rPr>
      <w:rFonts w:ascii="Tahoma" w:eastAsia="Times New Roman" w:hAnsi="Tahoma" w:cs="Tahoma"/>
      <w:color w:val="000000"/>
      <w:sz w:val="24"/>
      <w:szCs w:val="24"/>
      <w:lang w:val="en-GB" w:eastAsia="en-GB"/>
    </w:rPr>
  </w:style>
  <w:style w:type="paragraph" w:customStyle="1" w:styleId="xmsonormal">
    <w:name w:val="x_msonormal"/>
    <w:basedOn w:val="Normal"/>
    <w:rsid w:val="00EB42C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343C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52594">
      <w:bodyDiv w:val="1"/>
      <w:marLeft w:val="0"/>
      <w:marRight w:val="0"/>
      <w:marTop w:val="0"/>
      <w:marBottom w:val="0"/>
      <w:divBdr>
        <w:top w:val="none" w:sz="0" w:space="0" w:color="auto"/>
        <w:left w:val="none" w:sz="0" w:space="0" w:color="auto"/>
        <w:bottom w:val="none" w:sz="0" w:space="0" w:color="auto"/>
        <w:right w:val="none" w:sz="0" w:space="0" w:color="auto"/>
      </w:divBdr>
      <w:divsChild>
        <w:div w:id="32679120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706563815">
              <w:marLeft w:val="0"/>
              <w:marRight w:val="0"/>
              <w:marTop w:val="0"/>
              <w:marBottom w:val="0"/>
              <w:divBdr>
                <w:top w:val="none" w:sz="0" w:space="0" w:color="auto"/>
                <w:left w:val="none" w:sz="0" w:space="0" w:color="auto"/>
                <w:bottom w:val="none" w:sz="0" w:space="0" w:color="auto"/>
                <w:right w:val="none" w:sz="0" w:space="0" w:color="auto"/>
              </w:divBdr>
              <w:divsChild>
                <w:div w:id="551431105">
                  <w:marLeft w:val="0"/>
                  <w:marRight w:val="0"/>
                  <w:marTop w:val="0"/>
                  <w:marBottom w:val="0"/>
                  <w:divBdr>
                    <w:top w:val="none" w:sz="0" w:space="0" w:color="auto"/>
                    <w:left w:val="none" w:sz="0" w:space="0" w:color="auto"/>
                    <w:bottom w:val="none" w:sz="0" w:space="0" w:color="auto"/>
                    <w:right w:val="none" w:sz="0" w:space="0" w:color="auto"/>
                  </w:divBdr>
                  <w:divsChild>
                    <w:div w:id="2767904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67824179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377708959">
              <w:marLeft w:val="0"/>
              <w:marRight w:val="0"/>
              <w:marTop w:val="0"/>
              <w:marBottom w:val="0"/>
              <w:divBdr>
                <w:top w:val="none" w:sz="0" w:space="0" w:color="auto"/>
                <w:left w:val="none" w:sz="0" w:space="0" w:color="auto"/>
                <w:bottom w:val="none" w:sz="0" w:space="0" w:color="auto"/>
                <w:right w:val="none" w:sz="0" w:space="0" w:color="auto"/>
              </w:divBdr>
              <w:divsChild>
                <w:div w:id="1683966605">
                  <w:marLeft w:val="0"/>
                  <w:marRight w:val="0"/>
                  <w:marTop w:val="0"/>
                  <w:marBottom w:val="0"/>
                  <w:divBdr>
                    <w:top w:val="none" w:sz="0" w:space="0" w:color="auto"/>
                    <w:left w:val="none" w:sz="0" w:space="0" w:color="auto"/>
                    <w:bottom w:val="none" w:sz="0" w:space="0" w:color="auto"/>
                    <w:right w:val="none" w:sz="0" w:space="0" w:color="auto"/>
                  </w:divBdr>
                  <w:divsChild>
                    <w:div w:id="214592375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601141115">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890845165">
              <w:marLeft w:val="0"/>
              <w:marRight w:val="0"/>
              <w:marTop w:val="0"/>
              <w:marBottom w:val="0"/>
              <w:divBdr>
                <w:top w:val="none" w:sz="0" w:space="0" w:color="auto"/>
                <w:left w:val="none" w:sz="0" w:space="0" w:color="auto"/>
                <w:bottom w:val="none" w:sz="0" w:space="0" w:color="auto"/>
                <w:right w:val="none" w:sz="0" w:space="0" w:color="auto"/>
              </w:divBdr>
              <w:divsChild>
                <w:div w:id="1501039286">
                  <w:marLeft w:val="0"/>
                  <w:marRight w:val="0"/>
                  <w:marTop w:val="0"/>
                  <w:marBottom w:val="0"/>
                  <w:divBdr>
                    <w:top w:val="none" w:sz="0" w:space="0" w:color="auto"/>
                    <w:left w:val="none" w:sz="0" w:space="0" w:color="auto"/>
                    <w:bottom w:val="none" w:sz="0" w:space="0" w:color="auto"/>
                    <w:right w:val="none" w:sz="0" w:space="0" w:color="auto"/>
                  </w:divBdr>
                  <w:divsChild>
                    <w:div w:id="11556876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75677667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99799589">
              <w:marLeft w:val="0"/>
              <w:marRight w:val="0"/>
              <w:marTop w:val="0"/>
              <w:marBottom w:val="0"/>
              <w:divBdr>
                <w:top w:val="none" w:sz="0" w:space="0" w:color="auto"/>
                <w:left w:val="none" w:sz="0" w:space="0" w:color="auto"/>
                <w:bottom w:val="none" w:sz="0" w:space="0" w:color="auto"/>
                <w:right w:val="none" w:sz="0" w:space="0" w:color="auto"/>
              </w:divBdr>
              <w:divsChild>
                <w:div w:id="236062926">
                  <w:marLeft w:val="0"/>
                  <w:marRight w:val="0"/>
                  <w:marTop w:val="0"/>
                  <w:marBottom w:val="0"/>
                  <w:divBdr>
                    <w:top w:val="none" w:sz="0" w:space="0" w:color="auto"/>
                    <w:left w:val="none" w:sz="0" w:space="0" w:color="auto"/>
                    <w:bottom w:val="none" w:sz="0" w:space="0" w:color="auto"/>
                    <w:right w:val="none" w:sz="0" w:space="0" w:color="auto"/>
                  </w:divBdr>
                  <w:divsChild>
                    <w:div w:id="39875238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4858617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398355695">
              <w:marLeft w:val="0"/>
              <w:marRight w:val="0"/>
              <w:marTop w:val="0"/>
              <w:marBottom w:val="0"/>
              <w:divBdr>
                <w:top w:val="none" w:sz="0" w:space="0" w:color="auto"/>
                <w:left w:val="none" w:sz="0" w:space="0" w:color="auto"/>
                <w:bottom w:val="none" w:sz="0" w:space="0" w:color="auto"/>
                <w:right w:val="none" w:sz="0" w:space="0" w:color="auto"/>
              </w:divBdr>
              <w:divsChild>
                <w:div w:id="1491750169">
                  <w:marLeft w:val="0"/>
                  <w:marRight w:val="0"/>
                  <w:marTop w:val="0"/>
                  <w:marBottom w:val="0"/>
                  <w:divBdr>
                    <w:top w:val="none" w:sz="0" w:space="0" w:color="auto"/>
                    <w:left w:val="none" w:sz="0" w:space="0" w:color="auto"/>
                    <w:bottom w:val="none" w:sz="0" w:space="0" w:color="auto"/>
                    <w:right w:val="none" w:sz="0" w:space="0" w:color="auto"/>
                  </w:divBdr>
                  <w:divsChild>
                    <w:div w:id="134396779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323821843">
      <w:bodyDiv w:val="1"/>
      <w:marLeft w:val="0"/>
      <w:marRight w:val="0"/>
      <w:marTop w:val="0"/>
      <w:marBottom w:val="0"/>
      <w:divBdr>
        <w:top w:val="none" w:sz="0" w:space="0" w:color="auto"/>
        <w:left w:val="none" w:sz="0" w:space="0" w:color="auto"/>
        <w:bottom w:val="none" w:sz="0" w:space="0" w:color="auto"/>
        <w:right w:val="none" w:sz="0" w:space="0" w:color="auto"/>
      </w:divBdr>
    </w:div>
    <w:div w:id="409740966">
      <w:bodyDiv w:val="1"/>
      <w:marLeft w:val="0"/>
      <w:marRight w:val="0"/>
      <w:marTop w:val="0"/>
      <w:marBottom w:val="0"/>
      <w:divBdr>
        <w:top w:val="none" w:sz="0" w:space="0" w:color="auto"/>
        <w:left w:val="none" w:sz="0" w:space="0" w:color="auto"/>
        <w:bottom w:val="none" w:sz="0" w:space="0" w:color="auto"/>
        <w:right w:val="none" w:sz="0" w:space="0" w:color="auto"/>
      </w:divBdr>
    </w:div>
    <w:div w:id="493643422">
      <w:bodyDiv w:val="1"/>
      <w:marLeft w:val="0"/>
      <w:marRight w:val="0"/>
      <w:marTop w:val="0"/>
      <w:marBottom w:val="0"/>
      <w:divBdr>
        <w:top w:val="none" w:sz="0" w:space="0" w:color="auto"/>
        <w:left w:val="none" w:sz="0" w:space="0" w:color="auto"/>
        <w:bottom w:val="none" w:sz="0" w:space="0" w:color="auto"/>
        <w:right w:val="none" w:sz="0" w:space="0" w:color="auto"/>
      </w:divBdr>
    </w:div>
    <w:div w:id="500706881">
      <w:bodyDiv w:val="1"/>
      <w:marLeft w:val="0"/>
      <w:marRight w:val="0"/>
      <w:marTop w:val="0"/>
      <w:marBottom w:val="0"/>
      <w:divBdr>
        <w:top w:val="none" w:sz="0" w:space="0" w:color="auto"/>
        <w:left w:val="none" w:sz="0" w:space="0" w:color="auto"/>
        <w:bottom w:val="none" w:sz="0" w:space="0" w:color="auto"/>
        <w:right w:val="none" w:sz="0" w:space="0" w:color="auto"/>
      </w:divBdr>
      <w:divsChild>
        <w:div w:id="118046565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295478673">
              <w:marLeft w:val="0"/>
              <w:marRight w:val="0"/>
              <w:marTop w:val="0"/>
              <w:marBottom w:val="0"/>
              <w:divBdr>
                <w:top w:val="none" w:sz="0" w:space="0" w:color="auto"/>
                <w:left w:val="none" w:sz="0" w:space="0" w:color="auto"/>
                <w:bottom w:val="none" w:sz="0" w:space="0" w:color="auto"/>
                <w:right w:val="none" w:sz="0" w:space="0" w:color="auto"/>
              </w:divBdr>
              <w:divsChild>
                <w:div w:id="1470589134">
                  <w:marLeft w:val="0"/>
                  <w:marRight w:val="0"/>
                  <w:marTop w:val="0"/>
                  <w:marBottom w:val="0"/>
                  <w:divBdr>
                    <w:top w:val="none" w:sz="0" w:space="0" w:color="auto"/>
                    <w:left w:val="none" w:sz="0" w:space="0" w:color="auto"/>
                    <w:bottom w:val="none" w:sz="0" w:space="0" w:color="auto"/>
                    <w:right w:val="none" w:sz="0" w:space="0" w:color="auto"/>
                  </w:divBdr>
                  <w:divsChild>
                    <w:div w:id="144573123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76299820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821695000">
              <w:marLeft w:val="0"/>
              <w:marRight w:val="0"/>
              <w:marTop w:val="0"/>
              <w:marBottom w:val="0"/>
              <w:divBdr>
                <w:top w:val="none" w:sz="0" w:space="0" w:color="auto"/>
                <w:left w:val="none" w:sz="0" w:space="0" w:color="auto"/>
                <w:bottom w:val="none" w:sz="0" w:space="0" w:color="auto"/>
                <w:right w:val="none" w:sz="0" w:space="0" w:color="auto"/>
              </w:divBdr>
              <w:divsChild>
                <w:div w:id="1293092235">
                  <w:marLeft w:val="0"/>
                  <w:marRight w:val="0"/>
                  <w:marTop w:val="0"/>
                  <w:marBottom w:val="0"/>
                  <w:divBdr>
                    <w:top w:val="none" w:sz="0" w:space="0" w:color="auto"/>
                    <w:left w:val="none" w:sz="0" w:space="0" w:color="auto"/>
                    <w:bottom w:val="none" w:sz="0" w:space="0" w:color="auto"/>
                    <w:right w:val="none" w:sz="0" w:space="0" w:color="auto"/>
                  </w:divBdr>
                  <w:divsChild>
                    <w:div w:id="68101361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3057005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91245047">
              <w:marLeft w:val="0"/>
              <w:marRight w:val="0"/>
              <w:marTop w:val="0"/>
              <w:marBottom w:val="0"/>
              <w:divBdr>
                <w:top w:val="none" w:sz="0" w:space="0" w:color="auto"/>
                <w:left w:val="none" w:sz="0" w:space="0" w:color="auto"/>
                <w:bottom w:val="none" w:sz="0" w:space="0" w:color="auto"/>
                <w:right w:val="none" w:sz="0" w:space="0" w:color="auto"/>
              </w:divBdr>
              <w:divsChild>
                <w:div w:id="165244929">
                  <w:marLeft w:val="0"/>
                  <w:marRight w:val="0"/>
                  <w:marTop w:val="0"/>
                  <w:marBottom w:val="0"/>
                  <w:divBdr>
                    <w:top w:val="none" w:sz="0" w:space="0" w:color="auto"/>
                    <w:left w:val="none" w:sz="0" w:space="0" w:color="auto"/>
                    <w:bottom w:val="none" w:sz="0" w:space="0" w:color="auto"/>
                    <w:right w:val="none" w:sz="0" w:space="0" w:color="auto"/>
                  </w:divBdr>
                  <w:divsChild>
                    <w:div w:id="151900662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563567266">
      <w:bodyDiv w:val="1"/>
      <w:marLeft w:val="0"/>
      <w:marRight w:val="0"/>
      <w:marTop w:val="0"/>
      <w:marBottom w:val="0"/>
      <w:divBdr>
        <w:top w:val="none" w:sz="0" w:space="0" w:color="auto"/>
        <w:left w:val="none" w:sz="0" w:space="0" w:color="auto"/>
        <w:bottom w:val="none" w:sz="0" w:space="0" w:color="auto"/>
        <w:right w:val="none" w:sz="0" w:space="0" w:color="auto"/>
      </w:divBdr>
    </w:div>
    <w:div w:id="589703280">
      <w:bodyDiv w:val="1"/>
      <w:marLeft w:val="0"/>
      <w:marRight w:val="0"/>
      <w:marTop w:val="0"/>
      <w:marBottom w:val="0"/>
      <w:divBdr>
        <w:top w:val="none" w:sz="0" w:space="0" w:color="auto"/>
        <w:left w:val="none" w:sz="0" w:space="0" w:color="auto"/>
        <w:bottom w:val="none" w:sz="0" w:space="0" w:color="auto"/>
        <w:right w:val="none" w:sz="0" w:space="0" w:color="auto"/>
      </w:divBdr>
    </w:div>
    <w:div w:id="682240591">
      <w:bodyDiv w:val="1"/>
      <w:marLeft w:val="0"/>
      <w:marRight w:val="0"/>
      <w:marTop w:val="0"/>
      <w:marBottom w:val="0"/>
      <w:divBdr>
        <w:top w:val="none" w:sz="0" w:space="0" w:color="auto"/>
        <w:left w:val="none" w:sz="0" w:space="0" w:color="auto"/>
        <w:bottom w:val="none" w:sz="0" w:space="0" w:color="auto"/>
        <w:right w:val="none" w:sz="0" w:space="0" w:color="auto"/>
      </w:divBdr>
    </w:div>
    <w:div w:id="797068363">
      <w:bodyDiv w:val="1"/>
      <w:marLeft w:val="0"/>
      <w:marRight w:val="0"/>
      <w:marTop w:val="0"/>
      <w:marBottom w:val="0"/>
      <w:divBdr>
        <w:top w:val="none" w:sz="0" w:space="0" w:color="auto"/>
        <w:left w:val="none" w:sz="0" w:space="0" w:color="auto"/>
        <w:bottom w:val="none" w:sz="0" w:space="0" w:color="auto"/>
        <w:right w:val="none" w:sz="0" w:space="0" w:color="auto"/>
      </w:divBdr>
      <w:divsChild>
        <w:div w:id="272791576">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57637751">
              <w:marLeft w:val="0"/>
              <w:marRight w:val="0"/>
              <w:marTop w:val="0"/>
              <w:marBottom w:val="0"/>
              <w:divBdr>
                <w:top w:val="none" w:sz="0" w:space="0" w:color="auto"/>
                <w:left w:val="none" w:sz="0" w:space="0" w:color="auto"/>
                <w:bottom w:val="none" w:sz="0" w:space="0" w:color="auto"/>
                <w:right w:val="none" w:sz="0" w:space="0" w:color="auto"/>
              </w:divBdr>
              <w:divsChild>
                <w:div w:id="818226536">
                  <w:marLeft w:val="0"/>
                  <w:marRight w:val="0"/>
                  <w:marTop w:val="0"/>
                  <w:marBottom w:val="0"/>
                  <w:divBdr>
                    <w:top w:val="none" w:sz="0" w:space="0" w:color="auto"/>
                    <w:left w:val="none" w:sz="0" w:space="0" w:color="auto"/>
                    <w:bottom w:val="none" w:sz="0" w:space="0" w:color="auto"/>
                    <w:right w:val="none" w:sz="0" w:space="0" w:color="auto"/>
                  </w:divBdr>
                  <w:divsChild>
                    <w:div w:id="185233184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00836530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499241">
              <w:marLeft w:val="0"/>
              <w:marRight w:val="0"/>
              <w:marTop w:val="0"/>
              <w:marBottom w:val="0"/>
              <w:divBdr>
                <w:top w:val="none" w:sz="0" w:space="0" w:color="auto"/>
                <w:left w:val="none" w:sz="0" w:space="0" w:color="auto"/>
                <w:bottom w:val="none" w:sz="0" w:space="0" w:color="auto"/>
                <w:right w:val="none" w:sz="0" w:space="0" w:color="auto"/>
              </w:divBdr>
              <w:divsChild>
                <w:div w:id="1010714372">
                  <w:marLeft w:val="0"/>
                  <w:marRight w:val="0"/>
                  <w:marTop w:val="0"/>
                  <w:marBottom w:val="0"/>
                  <w:divBdr>
                    <w:top w:val="none" w:sz="0" w:space="0" w:color="auto"/>
                    <w:left w:val="none" w:sz="0" w:space="0" w:color="auto"/>
                    <w:bottom w:val="none" w:sz="0" w:space="0" w:color="auto"/>
                    <w:right w:val="none" w:sz="0" w:space="0" w:color="auto"/>
                  </w:divBdr>
                  <w:divsChild>
                    <w:div w:id="186254737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27751638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53576471">
              <w:marLeft w:val="0"/>
              <w:marRight w:val="0"/>
              <w:marTop w:val="0"/>
              <w:marBottom w:val="0"/>
              <w:divBdr>
                <w:top w:val="none" w:sz="0" w:space="0" w:color="auto"/>
                <w:left w:val="none" w:sz="0" w:space="0" w:color="auto"/>
                <w:bottom w:val="none" w:sz="0" w:space="0" w:color="auto"/>
                <w:right w:val="none" w:sz="0" w:space="0" w:color="auto"/>
              </w:divBdr>
              <w:divsChild>
                <w:div w:id="1718119495">
                  <w:marLeft w:val="0"/>
                  <w:marRight w:val="0"/>
                  <w:marTop w:val="0"/>
                  <w:marBottom w:val="0"/>
                  <w:divBdr>
                    <w:top w:val="none" w:sz="0" w:space="0" w:color="auto"/>
                    <w:left w:val="none" w:sz="0" w:space="0" w:color="auto"/>
                    <w:bottom w:val="none" w:sz="0" w:space="0" w:color="auto"/>
                    <w:right w:val="none" w:sz="0" w:space="0" w:color="auto"/>
                  </w:divBdr>
                  <w:divsChild>
                    <w:div w:id="43628949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555119315">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28880488">
              <w:marLeft w:val="0"/>
              <w:marRight w:val="0"/>
              <w:marTop w:val="0"/>
              <w:marBottom w:val="0"/>
              <w:divBdr>
                <w:top w:val="none" w:sz="0" w:space="0" w:color="auto"/>
                <w:left w:val="none" w:sz="0" w:space="0" w:color="auto"/>
                <w:bottom w:val="none" w:sz="0" w:space="0" w:color="auto"/>
                <w:right w:val="none" w:sz="0" w:space="0" w:color="auto"/>
              </w:divBdr>
              <w:divsChild>
                <w:div w:id="1834644959">
                  <w:marLeft w:val="0"/>
                  <w:marRight w:val="0"/>
                  <w:marTop w:val="0"/>
                  <w:marBottom w:val="0"/>
                  <w:divBdr>
                    <w:top w:val="none" w:sz="0" w:space="0" w:color="auto"/>
                    <w:left w:val="none" w:sz="0" w:space="0" w:color="auto"/>
                    <w:bottom w:val="none" w:sz="0" w:space="0" w:color="auto"/>
                    <w:right w:val="none" w:sz="0" w:space="0" w:color="auto"/>
                  </w:divBdr>
                  <w:divsChild>
                    <w:div w:id="178718860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212179520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842667139">
              <w:marLeft w:val="0"/>
              <w:marRight w:val="0"/>
              <w:marTop w:val="0"/>
              <w:marBottom w:val="0"/>
              <w:divBdr>
                <w:top w:val="none" w:sz="0" w:space="0" w:color="auto"/>
                <w:left w:val="none" w:sz="0" w:space="0" w:color="auto"/>
                <w:bottom w:val="none" w:sz="0" w:space="0" w:color="auto"/>
                <w:right w:val="none" w:sz="0" w:space="0" w:color="auto"/>
              </w:divBdr>
              <w:divsChild>
                <w:div w:id="811484670">
                  <w:marLeft w:val="0"/>
                  <w:marRight w:val="0"/>
                  <w:marTop w:val="0"/>
                  <w:marBottom w:val="0"/>
                  <w:divBdr>
                    <w:top w:val="none" w:sz="0" w:space="0" w:color="auto"/>
                    <w:left w:val="none" w:sz="0" w:space="0" w:color="auto"/>
                    <w:bottom w:val="none" w:sz="0" w:space="0" w:color="auto"/>
                    <w:right w:val="none" w:sz="0" w:space="0" w:color="auto"/>
                  </w:divBdr>
                  <w:divsChild>
                    <w:div w:id="214427645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866409623">
      <w:bodyDiv w:val="1"/>
      <w:marLeft w:val="0"/>
      <w:marRight w:val="0"/>
      <w:marTop w:val="0"/>
      <w:marBottom w:val="0"/>
      <w:divBdr>
        <w:top w:val="none" w:sz="0" w:space="0" w:color="auto"/>
        <w:left w:val="none" w:sz="0" w:space="0" w:color="auto"/>
        <w:bottom w:val="none" w:sz="0" w:space="0" w:color="auto"/>
        <w:right w:val="none" w:sz="0" w:space="0" w:color="auto"/>
      </w:divBdr>
    </w:div>
    <w:div w:id="969243018">
      <w:bodyDiv w:val="1"/>
      <w:marLeft w:val="0"/>
      <w:marRight w:val="0"/>
      <w:marTop w:val="0"/>
      <w:marBottom w:val="0"/>
      <w:divBdr>
        <w:top w:val="none" w:sz="0" w:space="0" w:color="auto"/>
        <w:left w:val="none" w:sz="0" w:space="0" w:color="auto"/>
        <w:bottom w:val="none" w:sz="0" w:space="0" w:color="auto"/>
        <w:right w:val="none" w:sz="0" w:space="0" w:color="auto"/>
      </w:divBdr>
    </w:div>
    <w:div w:id="1065640893">
      <w:bodyDiv w:val="1"/>
      <w:marLeft w:val="0"/>
      <w:marRight w:val="0"/>
      <w:marTop w:val="0"/>
      <w:marBottom w:val="0"/>
      <w:divBdr>
        <w:top w:val="none" w:sz="0" w:space="0" w:color="auto"/>
        <w:left w:val="none" w:sz="0" w:space="0" w:color="auto"/>
        <w:bottom w:val="none" w:sz="0" w:space="0" w:color="auto"/>
        <w:right w:val="none" w:sz="0" w:space="0" w:color="auto"/>
      </w:divBdr>
    </w:div>
    <w:div w:id="1071384983">
      <w:bodyDiv w:val="1"/>
      <w:marLeft w:val="0"/>
      <w:marRight w:val="0"/>
      <w:marTop w:val="0"/>
      <w:marBottom w:val="0"/>
      <w:divBdr>
        <w:top w:val="none" w:sz="0" w:space="0" w:color="auto"/>
        <w:left w:val="none" w:sz="0" w:space="0" w:color="auto"/>
        <w:bottom w:val="none" w:sz="0" w:space="0" w:color="auto"/>
        <w:right w:val="none" w:sz="0" w:space="0" w:color="auto"/>
      </w:divBdr>
      <w:divsChild>
        <w:div w:id="564123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756830470">
              <w:marLeft w:val="0"/>
              <w:marRight w:val="0"/>
              <w:marTop w:val="0"/>
              <w:marBottom w:val="0"/>
              <w:divBdr>
                <w:top w:val="none" w:sz="0" w:space="0" w:color="auto"/>
                <w:left w:val="none" w:sz="0" w:space="0" w:color="auto"/>
                <w:bottom w:val="none" w:sz="0" w:space="0" w:color="auto"/>
                <w:right w:val="none" w:sz="0" w:space="0" w:color="auto"/>
              </w:divBdr>
              <w:divsChild>
                <w:div w:id="1328358540">
                  <w:marLeft w:val="0"/>
                  <w:marRight w:val="0"/>
                  <w:marTop w:val="0"/>
                  <w:marBottom w:val="0"/>
                  <w:divBdr>
                    <w:top w:val="none" w:sz="0" w:space="0" w:color="auto"/>
                    <w:left w:val="none" w:sz="0" w:space="0" w:color="auto"/>
                    <w:bottom w:val="none" w:sz="0" w:space="0" w:color="auto"/>
                    <w:right w:val="none" w:sz="0" w:space="0" w:color="auto"/>
                  </w:divBdr>
                  <w:divsChild>
                    <w:div w:id="176634561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63518188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939606276">
              <w:marLeft w:val="0"/>
              <w:marRight w:val="0"/>
              <w:marTop w:val="0"/>
              <w:marBottom w:val="0"/>
              <w:divBdr>
                <w:top w:val="none" w:sz="0" w:space="0" w:color="auto"/>
                <w:left w:val="none" w:sz="0" w:space="0" w:color="auto"/>
                <w:bottom w:val="none" w:sz="0" w:space="0" w:color="auto"/>
                <w:right w:val="none" w:sz="0" w:space="0" w:color="auto"/>
              </w:divBdr>
              <w:divsChild>
                <w:div w:id="2111774028">
                  <w:marLeft w:val="0"/>
                  <w:marRight w:val="0"/>
                  <w:marTop w:val="0"/>
                  <w:marBottom w:val="0"/>
                  <w:divBdr>
                    <w:top w:val="none" w:sz="0" w:space="0" w:color="auto"/>
                    <w:left w:val="none" w:sz="0" w:space="0" w:color="auto"/>
                    <w:bottom w:val="none" w:sz="0" w:space="0" w:color="auto"/>
                    <w:right w:val="none" w:sz="0" w:space="0" w:color="auto"/>
                  </w:divBdr>
                  <w:divsChild>
                    <w:div w:id="119276447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759254375">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70292323">
              <w:marLeft w:val="0"/>
              <w:marRight w:val="0"/>
              <w:marTop w:val="0"/>
              <w:marBottom w:val="0"/>
              <w:divBdr>
                <w:top w:val="none" w:sz="0" w:space="0" w:color="auto"/>
                <w:left w:val="none" w:sz="0" w:space="0" w:color="auto"/>
                <w:bottom w:val="none" w:sz="0" w:space="0" w:color="auto"/>
                <w:right w:val="none" w:sz="0" w:space="0" w:color="auto"/>
              </w:divBdr>
              <w:divsChild>
                <w:div w:id="1870944343">
                  <w:marLeft w:val="0"/>
                  <w:marRight w:val="0"/>
                  <w:marTop w:val="0"/>
                  <w:marBottom w:val="0"/>
                  <w:divBdr>
                    <w:top w:val="none" w:sz="0" w:space="0" w:color="auto"/>
                    <w:left w:val="none" w:sz="0" w:space="0" w:color="auto"/>
                    <w:bottom w:val="none" w:sz="0" w:space="0" w:color="auto"/>
                    <w:right w:val="none" w:sz="0" w:space="0" w:color="auto"/>
                  </w:divBdr>
                  <w:divsChild>
                    <w:div w:id="98193059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60473086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992220144">
              <w:marLeft w:val="0"/>
              <w:marRight w:val="0"/>
              <w:marTop w:val="0"/>
              <w:marBottom w:val="0"/>
              <w:divBdr>
                <w:top w:val="none" w:sz="0" w:space="0" w:color="auto"/>
                <w:left w:val="none" w:sz="0" w:space="0" w:color="auto"/>
                <w:bottom w:val="none" w:sz="0" w:space="0" w:color="auto"/>
                <w:right w:val="none" w:sz="0" w:space="0" w:color="auto"/>
              </w:divBdr>
              <w:divsChild>
                <w:div w:id="1420953448">
                  <w:marLeft w:val="0"/>
                  <w:marRight w:val="0"/>
                  <w:marTop w:val="0"/>
                  <w:marBottom w:val="0"/>
                  <w:divBdr>
                    <w:top w:val="none" w:sz="0" w:space="0" w:color="auto"/>
                    <w:left w:val="none" w:sz="0" w:space="0" w:color="auto"/>
                    <w:bottom w:val="none" w:sz="0" w:space="0" w:color="auto"/>
                    <w:right w:val="none" w:sz="0" w:space="0" w:color="auto"/>
                  </w:divBdr>
                  <w:divsChild>
                    <w:div w:id="97348253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214376896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452430635">
              <w:marLeft w:val="0"/>
              <w:marRight w:val="0"/>
              <w:marTop w:val="0"/>
              <w:marBottom w:val="0"/>
              <w:divBdr>
                <w:top w:val="none" w:sz="0" w:space="0" w:color="auto"/>
                <w:left w:val="none" w:sz="0" w:space="0" w:color="auto"/>
                <w:bottom w:val="none" w:sz="0" w:space="0" w:color="auto"/>
                <w:right w:val="none" w:sz="0" w:space="0" w:color="auto"/>
              </w:divBdr>
              <w:divsChild>
                <w:div w:id="923686056">
                  <w:marLeft w:val="0"/>
                  <w:marRight w:val="0"/>
                  <w:marTop w:val="0"/>
                  <w:marBottom w:val="0"/>
                  <w:divBdr>
                    <w:top w:val="none" w:sz="0" w:space="0" w:color="auto"/>
                    <w:left w:val="none" w:sz="0" w:space="0" w:color="auto"/>
                    <w:bottom w:val="none" w:sz="0" w:space="0" w:color="auto"/>
                    <w:right w:val="none" w:sz="0" w:space="0" w:color="auto"/>
                  </w:divBdr>
                  <w:divsChild>
                    <w:div w:id="6425786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462915253">
      <w:bodyDiv w:val="1"/>
      <w:marLeft w:val="0"/>
      <w:marRight w:val="0"/>
      <w:marTop w:val="0"/>
      <w:marBottom w:val="0"/>
      <w:divBdr>
        <w:top w:val="none" w:sz="0" w:space="0" w:color="auto"/>
        <w:left w:val="none" w:sz="0" w:space="0" w:color="auto"/>
        <w:bottom w:val="none" w:sz="0" w:space="0" w:color="auto"/>
        <w:right w:val="none" w:sz="0" w:space="0" w:color="auto"/>
      </w:divBdr>
    </w:div>
    <w:div w:id="1655254094">
      <w:bodyDiv w:val="1"/>
      <w:marLeft w:val="0"/>
      <w:marRight w:val="0"/>
      <w:marTop w:val="0"/>
      <w:marBottom w:val="0"/>
      <w:divBdr>
        <w:top w:val="none" w:sz="0" w:space="0" w:color="auto"/>
        <w:left w:val="none" w:sz="0" w:space="0" w:color="auto"/>
        <w:bottom w:val="none" w:sz="0" w:space="0" w:color="auto"/>
        <w:right w:val="none" w:sz="0" w:space="0" w:color="auto"/>
      </w:divBdr>
    </w:div>
    <w:div w:id="1655376787">
      <w:bodyDiv w:val="1"/>
      <w:marLeft w:val="0"/>
      <w:marRight w:val="0"/>
      <w:marTop w:val="0"/>
      <w:marBottom w:val="0"/>
      <w:divBdr>
        <w:top w:val="none" w:sz="0" w:space="0" w:color="auto"/>
        <w:left w:val="none" w:sz="0" w:space="0" w:color="auto"/>
        <w:bottom w:val="none" w:sz="0" w:space="0" w:color="auto"/>
        <w:right w:val="none" w:sz="0" w:space="0" w:color="auto"/>
      </w:divBdr>
    </w:div>
    <w:div w:id="2053066704">
      <w:bodyDiv w:val="1"/>
      <w:marLeft w:val="0"/>
      <w:marRight w:val="0"/>
      <w:marTop w:val="0"/>
      <w:marBottom w:val="0"/>
      <w:divBdr>
        <w:top w:val="none" w:sz="0" w:space="0" w:color="auto"/>
        <w:left w:val="none" w:sz="0" w:space="0" w:color="auto"/>
        <w:bottom w:val="none" w:sz="0" w:space="0" w:color="auto"/>
        <w:right w:val="none" w:sz="0" w:space="0" w:color="auto"/>
      </w:divBdr>
    </w:div>
    <w:div w:id="20950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0.emf"/><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48EF82BB0F46319814BD99E1FA89AE"/>
        <w:category>
          <w:name w:val="General"/>
          <w:gallery w:val="placeholder"/>
        </w:category>
        <w:types>
          <w:type w:val="bbPlcHdr"/>
        </w:types>
        <w:behaviors>
          <w:behavior w:val="content"/>
        </w:behaviors>
        <w:guid w:val="{5D9B9B45-049E-4442-9A79-2F0230CF3153}"/>
      </w:docPartPr>
      <w:docPartBody>
        <w:p w:rsidR="00282CB0" w:rsidRDefault="00C132AF">
          <w:pPr>
            <w:pStyle w:val="4248EF82BB0F46319814BD99E1FA89AE"/>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zuka Gothic Pro B">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2AF"/>
    <w:rsid w:val="00000284"/>
    <w:rsid w:val="00051901"/>
    <w:rsid w:val="00053F15"/>
    <w:rsid w:val="00071348"/>
    <w:rsid w:val="000803A2"/>
    <w:rsid w:val="000A3AD2"/>
    <w:rsid w:val="000D12A3"/>
    <w:rsid w:val="001047C5"/>
    <w:rsid w:val="00117AF6"/>
    <w:rsid w:val="001577A5"/>
    <w:rsid w:val="001B3567"/>
    <w:rsid w:val="001D16C1"/>
    <w:rsid w:val="001D54CF"/>
    <w:rsid w:val="00204903"/>
    <w:rsid w:val="002536B7"/>
    <w:rsid w:val="0028064F"/>
    <w:rsid w:val="00282CB0"/>
    <w:rsid w:val="002B5631"/>
    <w:rsid w:val="00307DC0"/>
    <w:rsid w:val="00360367"/>
    <w:rsid w:val="00380EEA"/>
    <w:rsid w:val="003A33DD"/>
    <w:rsid w:val="003A35E8"/>
    <w:rsid w:val="003A4972"/>
    <w:rsid w:val="003B120E"/>
    <w:rsid w:val="003B6FCC"/>
    <w:rsid w:val="00444F7A"/>
    <w:rsid w:val="00446FEC"/>
    <w:rsid w:val="004C486D"/>
    <w:rsid w:val="004D6F3C"/>
    <w:rsid w:val="005430BC"/>
    <w:rsid w:val="00543B46"/>
    <w:rsid w:val="00545169"/>
    <w:rsid w:val="0059120D"/>
    <w:rsid w:val="005A2167"/>
    <w:rsid w:val="005B6CA7"/>
    <w:rsid w:val="006144B9"/>
    <w:rsid w:val="00616BF7"/>
    <w:rsid w:val="00617E3E"/>
    <w:rsid w:val="00620EFE"/>
    <w:rsid w:val="0063087C"/>
    <w:rsid w:val="006351C2"/>
    <w:rsid w:val="006A3A7D"/>
    <w:rsid w:val="006C223A"/>
    <w:rsid w:val="00726367"/>
    <w:rsid w:val="00741C4D"/>
    <w:rsid w:val="0078082D"/>
    <w:rsid w:val="007A56DC"/>
    <w:rsid w:val="007E1AF6"/>
    <w:rsid w:val="007F4113"/>
    <w:rsid w:val="00816E39"/>
    <w:rsid w:val="00845D3C"/>
    <w:rsid w:val="00884A78"/>
    <w:rsid w:val="00886B49"/>
    <w:rsid w:val="00927B4A"/>
    <w:rsid w:val="009419A7"/>
    <w:rsid w:val="00997BB9"/>
    <w:rsid w:val="009B4E46"/>
    <w:rsid w:val="009B621D"/>
    <w:rsid w:val="00A2580E"/>
    <w:rsid w:val="00A76B06"/>
    <w:rsid w:val="00A82603"/>
    <w:rsid w:val="00AB3D48"/>
    <w:rsid w:val="00AE7C6B"/>
    <w:rsid w:val="00B61BBF"/>
    <w:rsid w:val="00B70123"/>
    <w:rsid w:val="00BA057B"/>
    <w:rsid w:val="00C132AF"/>
    <w:rsid w:val="00C20400"/>
    <w:rsid w:val="00C3599B"/>
    <w:rsid w:val="00C4028C"/>
    <w:rsid w:val="00CE2C55"/>
    <w:rsid w:val="00CF58A8"/>
    <w:rsid w:val="00D01695"/>
    <w:rsid w:val="00D01C7E"/>
    <w:rsid w:val="00D146E4"/>
    <w:rsid w:val="00D333E4"/>
    <w:rsid w:val="00D37202"/>
    <w:rsid w:val="00D47F99"/>
    <w:rsid w:val="00D64593"/>
    <w:rsid w:val="00D755BF"/>
    <w:rsid w:val="00D91FAC"/>
    <w:rsid w:val="00DA7C67"/>
    <w:rsid w:val="00DE3B1A"/>
    <w:rsid w:val="00E078F1"/>
    <w:rsid w:val="00E67C3A"/>
    <w:rsid w:val="00EA7BC0"/>
    <w:rsid w:val="00EB2EEB"/>
    <w:rsid w:val="00EB6B37"/>
    <w:rsid w:val="00EC2990"/>
    <w:rsid w:val="00EE3A73"/>
    <w:rsid w:val="00EF1A13"/>
    <w:rsid w:val="00F03163"/>
    <w:rsid w:val="00F812AA"/>
    <w:rsid w:val="00F833A3"/>
    <w:rsid w:val="00FA1556"/>
    <w:rsid w:val="00FA2872"/>
    <w:rsid w:val="00FB7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48EF82BB0F46319814BD99E1FA89AE">
    <w:name w:val="4248EF82BB0F46319814BD99E1FA89AE"/>
  </w:style>
  <w:style w:type="paragraph" w:customStyle="1" w:styleId="4C99E7CCF5F04F2283D39F921C656D83">
    <w:name w:val="4C99E7CCF5F04F2283D39F921C656D83"/>
  </w:style>
  <w:style w:type="paragraph" w:customStyle="1" w:styleId="6A53BFA4FC884A3BB87255A0E17E2A4C">
    <w:name w:val="6A53BFA4FC884A3BB87255A0E17E2A4C"/>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26999548BFE34C91870AAA4F6C1333D1">
    <w:name w:val="26999548BFE34C91870AAA4F6C1333D1"/>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28D3174816AA453B92828AB6EA175AAE">
    <w:name w:val="28D3174816AA453B92828AB6EA175AAE"/>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AC9682AD55B24C02A2053FF21548AD8A">
    <w:name w:val="AC9682AD55B24C02A2053FF21548AD8A"/>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F2D90F9359024E93B7DD71FDE608E19B">
    <w:name w:val="F2D90F9359024E93B7DD71FDE608E19B"/>
  </w:style>
  <w:style w:type="paragraph" w:customStyle="1" w:styleId="7A816A722F3B48B9A0AFC1E520B53815">
    <w:name w:val="7A816A722F3B48B9A0AFC1E520B53815"/>
  </w:style>
  <w:style w:type="paragraph" w:customStyle="1" w:styleId="6009AE29A3A34EA5A00CBD38E5E2B119">
    <w:name w:val="6009AE29A3A34EA5A00CBD38E5E2B119"/>
  </w:style>
  <w:style w:type="paragraph" w:customStyle="1" w:styleId="8BA5F1284F154FF091D09C0E070F388C">
    <w:name w:val="8BA5F1284F154FF091D09C0E070F388C"/>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4E40B14BD6C244F5B2A65A637B2B6517">
    <w:name w:val="4E40B14BD6C244F5B2A65A637B2B6517"/>
  </w:style>
  <w:style w:type="paragraph" w:customStyle="1" w:styleId="AFDE418B20834453BFA9BF3ECAE542A5">
    <w:name w:val="AFDE418B20834453BFA9BF3ECAE542A5"/>
  </w:style>
  <w:style w:type="character" w:styleId="PlaceholderText">
    <w:name w:val="Placeholder Text"/>
    <w:basedOn w:val="DefaultParagraphFont"/>
    <w:uiPriority w:val="99"/>
    <w:semiHidden/>
    <w:rPr>
      <w:color w:val="808080"/>
    </w:rPr>
  </w:style>
  <w:style w:type="paragraph" w:customStyle="1" w:styleId="B408BE6B29B648B1963DF550E4328E7E">
    <w:name w:val="B408BE6B29B648B1963DF550E4328E7E"/>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D8B598B8033346F18E94B263DAEBEBF3">
    <w:name w:val="D8B598B8033346F18E94B263DAEBEBF3"/>
  </w:style>
  <w:style w:type="paragraph" w:customStyle="1" w:styleId="3AF49EF9D9B34B4FBDFBA0362ADA4CC7">
    <w:name w:val="3AF49EF9D9B34B4FBDFBA0362ADA4C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3A73E2A6-B2ED-4E24-8A66-C07D1EFC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4</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2021-12-05T09:25:00Z</dcterms:created>
  <dcterms:modified xsi:type="dcterms:W3CDTF">2022-01-20T09:49:00Z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